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A0" w:rsidRPr="00197229" w:rsidRDefault="00616627" w:rsidP="00616627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48"/>
          <w:szCs w:val="48"/>
          <w:lang w:val="en-US"/>
        </w:rPr>
      </w:pPr>
      <w:r w:rsidRPr="00197229">
        <w:rPr>
          <w:rFonts w:ascii="Cambria" w:eastAsia="Times New Roman" w:hAnsi="Cambria" w:cs="Times New Roman"/>
          <w:color w:val="17365D"/>
          <w:spacing w:val="5"/>
          <w:kern w:val="28"/>
          <w:sz w:val="48"/>
          <w:szCs w:val="48"/>
          <w:lang w:val="en-US"/>
        </w:rPr>
        <w:t>Clinical and Genetic Epidemiology</w:t>
      </w:r>
      <w:r w:rsidRPr="00197229">
        <w:rPr>
          <w:rFonts w:ascii="Cambria" w:eastAsia="Times New Roman" w:hAnsi="Cambria" w:cs="Times New Roman"/>
          <w:color w:val="17365D"/>
          <w:spacing w:val="5"/>
          <w:kern w:val="28"/>
          <w:sz w:val="48"/>
          <w:szCs w:val="48"/>
          <w:lang w:val="en-US"/>
        </w:rPr>
        <w:br/>
        <w:t>Winter School 2017</w:t>
      </w:r>
    </w:p>
    <w:p w:rsidR="005928F7" w:rsidRPr="00616627" w:rsidRDefault="005928F7" w:rsidP="00616627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en-US"/>
        </w:rPr>
      </w:pPr>
      <w:r w:rsidRPr="00197229">
        <w:rPr>
          <w:rFonts w:ascii="Cambria" w:eastAsia="Times New Roman" w:hAnsi="Cambria" w:cs="Times New Roman"/>
          <w:color w:val="17365D"/>
          <w:spacing w:val="5"/>
          <w:kern w:val="28"/>
          <w:sz w:val="48"/>
          <w:szCs w:val="48"/>
          <w:lang w:val="en-US"/>
        </w:rPr>
        <w:t>Lecturers</w:t>
      </w:r>
    </w:p>
    <w:p w:rsidR="00197229" w:rsidRPr="00197229" w:rsidRDefault="00197229" w:rsidP="00197229">
      <w:pPr>
        <w:pStyle w:val="berschrift2"/>
        <w:spacing w:before="0"/>
        <w:rPr>
          <w:sz w:val="16"/>
          <w:szCs w:val="16"/>
        </w:rPr>
      </w:pPr>
      <w:bookmarkStart w:id="0" w:name="OLE_LINK1"/>
    </w:p>
    <w:p w:rsidR="00C94722" w:rsidRPr="004C264C" w:rsidRDefault="00D57684" w:rsidP="00616627">
      <w:pPr>
        <w:pStyle w:val="berschrift2"/>
      </w:pPr>
      <w:proofErr w:type="spellStart"/>
      <w:r w:rsidRPr="004C264C">
        <w:t>Prof.</w:t>
      </w:r>
      <w:proofErr w:type="spellEnd"/>
      <w:r w:rsidR="00C94722" w:rsidRPr="004C264C">
        <w:t xml:space="preserve"> Konstantin Strauch</w:t>
      </w:r>
    </w:p>
    <w:bookmarkEnd w:id="0"/>
    <w:p w:rsidR="00C94722" w:rsidRPr="004C264C" w:rsidRDefault="00C94722" w:rsidP="004C264C">
      <w:pPr>
        <w:ind w:left="360"/>
      </w:pPr>
    </w:p>
    <w:tbl>
      <w:tblPr>
        <w:tblW w:w="0" w:type="auto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ook w:val="0480" w:firstRow="0" w:lastRow="0" w:firstColumn="1" w:lastColumn="0" w:noHBand="0" w:noVBand="1"/>
      </w:tblPr>
      <w:tblGrid>
        <w:gridCol w:w="2960"/>
        <w:gridCol w:w="6330"/>
      </w:tblGrid>
      <w:tr w:rsidR="00101DD2" w:rsidRPr="00450E0C" w:rsidTr="005928F7">
        <w:tc>
          <w:tcPr>
            <w:tcW w:w="2957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5C16D957" wp14:editId="739CCF12">
                  <wp:extent cx="1513840" cy="1960880"/>
                  <wp:effectExtent l="0" t="0" r="0" b="1270"/>
                  <wp:docPr id="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B67AE9" w:rsidRPr="00616627" w:rsidRDefault="00B86601" w:rsidP="00616627">
            <w:bookmarkStart w:id="1" w:name="_GoBack"/>
            <w:bookmarkEnd w:id="1"/>
            <w:r>
              <w:t xml:space="preserve">Director of </w:t>
            </w:r>
            <w:r w:rsidRPr="00616627">
              <w:t xml:space="preserve">Institute of Genetic Epidemiology (Helmholtz </w:t>
            </w:r>
            <w:proofErr w:type="spellStart"/>
            <w:r w:rsidRPr="00616627">
              <w:t>Zentrum</w:t>
            </w:r>
            <w:proofErr w:type="spellEnd"/>
            <w:r w:rsidRPr="00616627">
              <w:t xml:space="preserve"> </w:t>
            </w:r>
            <w:proofErr w:type="spellStart"/>
            <w:r w:rsidRPr="00616627">
              <w:t>München</w:t>
            </w:r>
            <w:proofErr w:type="spellEnd"/>
            <w:r w:rsidRPr="00616627">
              <w:t>)</w:t>
            </w:r>
          </w:p>
        </w:tc>
      </w:tr>
      <w:tr w:rsidR="00101DD2" w:rsidRPr="00450E0C" w:rsidTr="005928F7">
        <w:tc>
          <w:tcPr>
            <w:tcW w:w="2957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450E0C" w:rsidRDefault="00EC3761" w:rsidP="004C264C">
            <w:pPr>
              <w:ind w:left="360"/>
            </w:pPr>
          </w:p>
        </w:tc>
        <w:tc>
          <w:tcPr>
            <w:tcW w:w="633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616627" w:rsidRDefault="00671ADC" w:rsidP="00616627">
            <w:r w:rsidRPr="00616627">
              <w:t>Institute of Genetic Epidemiology (Helmholtz Zentrum München)</w:t>
            </w:r>
          </w:p>
          <w:p w:rsidR="00671ADC" w:rsidRPr="00616627" w:rsidRDefault="00940CE9" w:rsidP="00616627">
            <w:r>
              <w:t>Chair of Genetic Epidemiology,</w:t>
            </w:r>
            <w:r w:rsidR="007A6A4D" w:rsidRPr="00616627">
              <w:t xml:space="preserve"> </w:t>
            </w:r>
            <w:r w:rsidR="00671ADC" w:rsidRPr="00616627">
              <w:t>IBE (LMU Munich)</w:t>
            </w:r>
          </w:p>
        </w:tc>
      </w:tr>
      <w:tr w:rsidR="00101DD2" w:rsidRPr="00450E0C" w:rsidTr="005928F7">
        <w:tc>
          <w:tcPr>
            <w:tcW w:w="2957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450E0C" w:rsidRDefault="00EC3761" w:rsidP="004C264C">
            <w:pPr>
              <w:ind w:left="360"/>
            </w:pPr>
          </w:p>
        </w:tc>
        <w:tc>
          <w:tcPr>
            <w:tcW w:w="633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616627" w:rsidRDefault="00210012" w:rsidP="00616627">
            <w:pPr>
              <w:rPr>
                <w:color w:val="365F91" w:themeColor="accent1" w:themeShade="BF"/>
              </w:rPr>
            </w:pPr>
            <w:hyperlink r:id="rId10" w:history="1">
              <w:r w:rsidR="00EC3761" w:rsidRPr="00616627">
                <w:rPr>
                  <w:rStyle w:val="Hyperlink"/>
                  <w:color w:val="365F91" w:themeColor="accent1" w:themeShade="BF"/>
                </w:rPr>
                <w:t>http://www.helmholtz-muenchen.de/ige/das-institut/mitarbeiterinnen/mitarbeiterinnen/ma/321/index.html</w:t>
              </w:r>
            </w:hyperlink>
          </w:p>
        </w:tc>
      </w:tr>
      <w:tr w:rsidR="00101DD2" w:rsidRPr="00450E0C" w:rsidTr="005928F7">
        <w:trPr>
          <w:trHeight w:val="344"/>
        </w:trPr>
        <w:tc>
          <w:tcPr>
            <w:tcW w:w="2957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450E0C" w:rsidRDefault="00EC3761" w:rsidP="004C264C">
            <w:pPr>
              <w:ind w:left="360"/>
            </w:pPr>
          </w:p>
        </w:tc>
        <w:tc>
          <w:tcPr>
            <w:tcW w:w="633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EC3761" w:rsidRPr="00616627" w:rsidRDefault="00EC3761" w:rsidP="00616627">
            <w:r w:rsidRPr="00616627">
              <w:t>strauch@helmholtz-muenchen.de</w:t>
            </w:r>
          </w:p>
        </w:tc>
      </w:tr>
      <w:tr w:rsidR="005928F7" w:rsidRPr="00450E0C" w:rsidTr="009624C6">
        <w:trPr>
          <w:trHeight w:val="343"/>
        </w:trPr>
        <w:tc>
          <w:tcPr>
            <w:tcW w:w="2957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5928F7" w:rsidRPr="00450E0C" w:rsidRDefault="005928F7" w:rsidP="004C264C">
            <w:pPr>
              <w:ind w:left="360"/>
            </w:pPr>
          </w:p>
        </w:tc>
        <w:tc>
          <w:tcPr>
            <w:tcW w:w="633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5928F7" w:rsidRPr="00616627" w:rsidRDefault="005928F7" w:rsidP="00616627">
            <w:r w:rsidRPr="00616627">
              <w:t>Topics:</w:t>
            </w:r>
          </w:p>
          <w:p w:rsidR="007A6A4D" w:rsidRPr="00616627" w:rsidRDefault="007A6A4D" w:rsidP="007A6A4D">
            <w:pPr>
              <w:spacing w:after="0"/>
            </w:pPr>
            <w:r w:rsidRPr="00616627">
              <w:t>Genetic Epidemiology</w:t>
            </w:r>
            <w:r>
              <w:t xml:space="preserve"> – Basics of Genetics</w:t>
            </w:r>
          </w:p>
          <w:p w:rsidR="005928F7" w:rsidRPr="00616627" w:rsidRDefault="005928F7" w:rsidP="005928F7">
            <w:pPr>
              <w:spacing w:after="0"/>
            </w:pPr>
            <w:r w:rsidRPr="00616627">
              <w:t>Cancer Genomics</w:t>
            </w:r>
          </w:p>
          <w:p w:rsidR="005928F7" w:rsidRPr="00616627" w:rsidRDefault="007A6A4D" w:rsidP="005928F7">
            <w:r>
              <w:t>Personalized Medicine and Study Designs</w:t>
            </w:r>
          </w:p>
        </w:tc>
      </w:tr>
    </w:tbl>
    <w:p w:rsidR="00D42266" w:rsidRPr="004C264C" w:rsidRDefault="00D42266" w:rsidP="004C264C">
      <w:pPr>
        <w:ind w:left="360"/>
      </w:pPr>
    </w:p>
    <w:p w:rsidR="00C94722" w:rsidRPr="004C264C" w:rsidRDefault="00D57684" w:rsidP="00616627">
      <w:pPr>
        <w:pStyle w:val="berschrift2"/>
      </w:pPr>
      <w:bookmarkStart w:id="2" w:name="OLE_LINK2"/>
      <w:proofErr w:type="spellStart"/>
      <w:r w:rsidRPr="004C264C">
        <w:t>Prof.</w:t>
      </w:r>
      <w:proofErr w:type="spellEnd"/>
      <w:r w:rsidRPr="004C264C">
        <w:t xml:space="preserve"> </w:t>
      </w:r>
      <w:r w:rsidR="00C94722" w:rsidRPr="004C264C">
        <w:t>Ulrich Mansmann</w:t>
      </w:r>
    </w:p>
    <w:bookmarkEnd w:id="2"/>
    <w:p w:rsidR="00C94722" w:rsidRPr="004C264C" w:rsidRDefault="00C94722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101DD2" w:rsidRPr="00450E0C" w:rsidTr="007927EE">
        <w:trPr>
          <w:trHeight w:val="251"/>
        </w:trPr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3B71B846" wp14:editId="14B73292">
                  <wp:extent cx="1319213" cy="1830644"/>
                  <wp:effectExtent l="133350" t="114300" r="147955" b="170180"/>
                  <wp:docPr id="2" name="Picture 2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" r="6292"/>
                          <a:stretch/>
                        </pic:blipFill>
                        <pic:spPr bwMode="auto">
                          <a:xfrm>
                            <a:off x="0" y="0"/>
                            <a:ext cx="1318895" cy="18300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B67AE9" w:rsidP="005928F7">
            <w:pPr>
              <w:ind w:left="97"/>
            </w:pPr>
            <w:r w:rsidRPr="00450E0C">
              <w:t xml:space="preserve">Director of </w:t>
            </w:r>
            <w:r w:rsidR="00A63C7A" w:rsidRPr="00450E0C">
              <w:t>Institute of Medical Informatics, Biometry and Epidemiology (IBE), Chair Biometry and Bioinformatics</w:t>
            </w:r>
          </w:p>
        </w:tc>
      </w:tr>
      <w:tr w:rsidR="00101DD2" w:rsidRPr="00450E0C" w:rsidTr="007927EE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C86637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A63C7A" w:rsidP="005928F7">
            <w:pPr>
              <w:ind w:left="97"/>
            </w:pPr>
            <w:r w:rsidRPr="00450E0C">
              <w:t>Institute</w:t>
            </w:r>
            <w:r w:rsidR="00C86637" w:rsidRPr="00450E0C">
              <w:t xml:space="preserve"> of Medical Informatics, Bio</w:t>
            </w:r>
            <w:r w:rsidR="00F86C88" w:rsidRPr="00450E0C">
              <w:t>metry</w:t>
            </w:r>
            <w:r w:rsidR="00C86637" w:rsidRPr="00450E0C">
              <w:t xml:space="preserve"> and Epidemiology </w:t>
            </w:r>
            <w:r w:rsidR="00671ADC" w:rsidRPr="00450E0C">
              <w:t>(LMU Munich</w:t>
            </w:r>
            <w:r w:rsidR="00B67AE9" w:rsidRPr="00450E0C">
              <w:t>)</w:t>
            </w:r>
          </w:p>
        </w:tc>
      </w:tr>
      <w:tr w:rsidR="00101DD2" w:rsidRPr="00450E0C" w:rsidTr="007927EE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C86637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5928F7" w:rsidRDefault="00210012" w:rsidP="005928F7">
            <w:pPr>
              <w:ind w:left="97"/>
              <w:rPr>
                <w:color w:val="365F91" w:themeColor="accent1" w:themeShade="BF"/>
              </w:rPr>
            </w:pPr>
            <w:hyperlink r:id="rId12" w:history="1">
              <w:r w:rsidR="00C86637" w:rsidRPr="005928F7">
                <w:rPr>
                  <w:rStyle w:val="Hyperlink"/>
                  <w:color w:val="365F91" w:themeColor="accent1" w:themeShade="BF"/>
                </w:rPr>
                <w:t>http://www.ibe.med.uni-muenchen.de/organisation/mitarbeiter/010_direktorat/mansmann/index.html</w:t>
              </w:r>
            </w:hyperlink>
          </w:p>
        </w:tc>
      </w:tr>
      <w:tr w:rsidR="00101DD2" w:rsidRPr="00450E0C" w:rsidTr="007927EE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C86637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450E0C" w:rsidRDefault="00C86637" w:rsidP="005928F7">
            <w:pPr>
              <w:ind w:left="97"/>
            </w:pPr>
            <w:r w:rsidRPr="00450E0C">
              <w:t>mansmann@ibe.med.uni-muenchen.de</w:t>
            </w:r>
          </w:p>
        </w:tc>
      </w:tr>
      <w:tr w:rsidR="007927EE" w:rsidRPr="005928F7" w:rsidTr="007927EE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5928F7" w:rsidRDefault="00C86637" w:rsidP="004C264C">
            <w:pPr>
              <w:ind w:left="360"/>
              <w:rPr>
                <w:color w:val="365F91" w:themeColor="accent1" w:themeShade="BF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C86637" w:rsidRPr="005928F7" w:rsidRDefault="003E4348" w:rsidP="005928F7">
            <w:pPr>
              <w:ind w:left="97"/>
              <w:rPr>
                <w:color w:val="000000" w:themeColor="text1"/>
              </w:rPr>
            </w:pPr>
            <w:r w:rsidRPr="005928F7">
              <w:rPr>
                <w:color w:val="000000" w:themeColor="text1"/>
              </w:rPr>
              <w:t>Topic</w:t>
            </w:r>
            <w:r w:rsidR="002613E3" w:rsidRPr="005928F7">
              <w:rPr>
                <w:color w:val="000000" w:themeColor="text1"/>
              </w:rPr>
              <w:t>s</w:t>
            </w:r>
            <w:r w:rsidRPr="005928F7">
              <w:rPr>
                <w:color w:val="000000" w:themeColor="text1"/>
              </w:rPr>
              <w:t>:</w:t>
            </w:r>
          </w:p>
          <w:p w:rsidR="00426B2F" w:rsidRPr="005928F7" w:rsidRDefault="007A6A4D" w:rsidP="005928F7">
            <w:pPr>
              <w:spacing w:after="0"/>
              <w:ind w:left="97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Intra- and inter-</w:t>
            </w:r>
            <w:proofErr w:type="spellStart"/>
            <w:r>
              <w:rPr>
                <w:color w:val="000000" w:themeColor="text1"/>
              </w:rPr>
              <w:t>tumor</w:t>
            </w:r>
            <w:proofErr w:type="spellEnd"/>
            <w:r>
              <w:rPr>
                <w:color w:val="000000" w:themeColor="text1"/>
              </w:rPr>
              <w:t xml:space="preserve"> heterogeneity</w:t>
            </w:r>
          </w:p>
          <w:p w:rsidR="003E4348" w:rsidRPr="005928F7" w:rsidRDefault="003E4348" w:rsidP="005928F7">
            <w:pPr>
              <w:spacing w:after="0"/>
              <w:ind w:left="97"/>
              <w:rPr>
                <w:color w:val="000000" w:themeColor="text1"/>
              </w:rPr>
            </w:pPr>
            <w:r w:rsidRPr="005928F7">
              <w:rPr>
                <w:color w:val="000000" w:themeColor="text1"/>
              </w:rPr>
              <w:t>Statistics</w:t>
            </w:r>
          </w:p>
          <w:p w:rsidR="003E4348" w:rsidRPr="005928F7" w:rsidRDefault="003E4348" w:rsidP="005928F7">
            <w:pPr>
              <w:spacing w:after="120"/>
              <w:ind w:left="96"/>
              <w:rPr>
                <w:color w:val="365F91" w:themeColor="accent1" w:themeShade="BF"/>
              </w:rPr>
            </w:pPr>
            <w:r w:rsidRPr="005928F7">
              <w:rPr>
                <w:color w:val="000000" w:themeColor="text1"/>
              </w:rPr>
              <w:t xml:space="preserve">Clinical </w:t>
            </w:r>
            <w:r w:rsidR="00B432C4" w:rsidRPr="005928F7">
              <w:rPr>
                <w:color w:val="000000" w:themeColor="text1"/>
              </w:rPr>
              <w:t>S</w:t>
            </w:r>
            <w:r w:rsidRPr="005928F7">
              <w:rPr>
                <w:color w:val="000000" w:themeColor="text1"/>
              </w:rPr>
              <w:t xml:space="preserve">tudies and </w:t>
            </w:r>
            <w:r w:rsidR="00B432C4" w:rsidRPr="005928F7">
              <w:rPr>
                <w:color w:val="000000" w:themeColor="text1"/>
              </w:rPr>
              <w:t>Translational M</w:t>
            </w:r>
            <w:r w:rsidRPr="005928F7">
              <w:rPr>
                <w:color w:val="000000" w:themeColor="text1"/>
              </w:rPr>
              <w:t>edicine</w:t>
            </w:r>
          </w:p>
        </w:tc>
      </w:tr>
    </w:tbl>
    <w:p w:rsidR="00D42266" w:rsidRPr="004C264C" w:rsidRDefault="00D42266" w:rsidP="00616627">
      <w:pPr>
        <w:pStyle w:val="berschrift2"/>
      </w:pPr>
      <w:bookmarkStart w:id="3" w:name="OLE_LINK3"/>
      <w:proofErr w:type="spellStart"/>
      <w:r w:rsidRPr="004C264C">
        <w:lastRenderedPageBreak/>
        <w:t>Dr.</w:t>
      </w:r>
      <w:proofErr w:type="spellEnd"/>
      <w:r w:rsidRPr="004C264C">
        <w:t xml:space="preserve"> Christian Gieger</w:t>
      </w:r>
      <w:bookmarkEnd w:id="3"/>
    </w:p>
    <w:p w:rsidR="00D42266" w:rsidRPr="004C264C" w:rsidRDefault="00D42266" w:rsidP="004C264C">
      <w:pPr>
        <w:ind w:left="360"/>
      </w:pPr>
    </w:p>
    <w:tbl>
      <w:tblPr>
        <w:tblW w:w="0" w:type="auto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ook w:val="0480" w:firstRow="0" w:lastRow="0" w:firstColumn="1" w:lastColumn="0" w:noHBand="0" w:noVBand="1"/>
      </w:tblPr>
      <w:tblGrid>
        <w:gridCol w:w="2963"/>
        <w:gridCol w:w="6308"/>
      </w:tblGrid>
      <w:tr w:rsidR="00D42266" w:rsidRPr="00450E0C" w:rsidTr="005928F7">
        <w:tc>
          <w:tcPr>
            <w:tcW w:w="2963" w:type="dxa"/>
            <w:vMerge w:val="restart"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531BB60C" wp14:editId="6923CE3D">
                  <wp:extent cx="1513840" cy="1940560"/>
                  <wp:effectExtent l="0" t="0" r="0" b="254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71ADC" w:rsidRPr="00450E0C" w:rsidRDefault="00671ADC" w:rsidP="005928F7">
            <w:pPr>
              <w:ind w:left="14"/>
            </w:pPr>
            <w:r w:rsidRPr="00450E0C">
              <w:t>Head of AME and Head of 'MOMICA' Research Group</w:t>
            </w:r>
          </w:p>
        </w:tc>
      </w:tr>
      <w:tr w:rsidR="00D42266" w:rsidRPr="00450E0C" w:rsidTr="005928F7">
        <w:tc>
          <w:tcPr>
            <w:tcW w:w="2963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E2679B" w:rsidP="005928F7">
            <w:pPr>
              <w:ind w:left="14"/>
            </w:pPr>
            <w:r w:rsidRPr="00450E0C">
              <w:t xml:space="preserve">Research Unit Molecular Epidemiology </w:t>
            </w:r>
            <w:r w:rsidR="003163AE" w:rsidRPr="00450E0C">
              <w:t>(</w:t>
            </w:r>
            <w:r w:rsidRPr="00450E0C">
              <w:t>AME</w:t>
            </w:r>
            <w:r w:rsidR="003163AE" w:rsidRPr="00450E0C">
              <w:t>), Institute of Epidemiology II</w:t>
            </w:r>
            <w:r w:rsidR="00D42266" w:rsidRPr="00450E0C">
              <w:t xml:space="preserve"> (Helmholtz Zentrum München)</w:t>
            </w:r>
          </w:p>
        </w:tc>
      </w:tr>
      <w:tr w:rsidR="00D42266" w:rsidRPr="00450E0C" w:rsidTr="005928F7">
        <w:tc>
          <w:tcPr>
            <w:tcW w:w="2963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71ADC" w:rsidRPr="005928F7" w:rsidRDefault="00210012" w:rsidP="005928F7">
            <w:pPr>
              <w:ind w:left="14"/>
              <w:rPr>
                <w:color w:val="365F91" w:themeColor="accent1" w:themeShade="BF"/>
              </w:rPr>
            </w:pPr>
            <w:hyperlink r:id="rId14" w:history="1">
              <w:r w:rsidR="00671ADC" w:rsidRPr="005928F7">
                <w:rPr>
                  <w:rStyle w:val="Hyperlink"/>
                  <w:color w:val="365F91" w:themeColor="accent1" w:themeShade="BF"/>
                </w:rPr>
                <w:t>https://www.helmholtz-muenchen.de/ame/research/research-groups/index.html</w:t>
              </w:r>
            </w:hyperlink>
          </w:p>
        </w:tc>
      </w:tr>
      <w:tr w:rsidR="00D42266" w:rsidRPr="00450E0C" w:rsidTr="005928F7">
        <w:trPr>
          <w:trHeight w:val="344"/>
        </w:trPr>
        <w:tc>
          <w:tcPr>
            <w:tcW w:w="2963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5928F7">
            <w:pPr>
              <w:ind w:left="14"/>
            </w:pPr>
            <w:r w:rsidRPr="00450E0C">
              <w:t>christian.gieger@helmholtz-muenchen.de</w:t>
            </w:r>
          </w:p>
        </w:tc>
      </w:tr>
      <w:tr w:rsidR="00D42266" w:rsidRPr="00450E0C" w:rsidTr="005928F7">
        <w:trPr>
          <w:trHeight w:val="70"/>
        </w:trPr>
        <w:tc>
          <w:tcPr>
            <w:tcW w:w="2963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5928F7">
            <w:pPr>
              <w:ind w:left="14"/>
            </w:pPr>
            <w:r w:rsidRPr="00450E0C">
              <w:t>Topic:</w:t>
            </w:r>
          </w:p>
          <w:p w:rsidR="00D42266" w:rsidRPr="00450E0C" w:rsidRDefault="00D42266" w:rsidP="005928F7">
            <w:pPr>
              <w:spacing w:after="120"/>
              <w:ind w:left="11"/>
            </w:pPr>
            <w:r w:rsidRPr="00450E0C">
              <w:t>Metabolomics</w:t>
            </w:r>
          </w:p>
        </w:tc>
      </w:tr>
    </w:tbl>
    <w:p w:rsidR="00D42266" w:rsidRPr="004C264C" w:rsidRDefault="00D42266" w:rsidP="004C264C">
      <w:pPr>
        <w:ind w:left="360"/>
      </w:pPr>
    </w:p>
    <w:p w:rsidR="00D42266" w:rsidRPr="004C264C" w:rsidRDefault="00D42266" w:rsidP="00616627">
      <w:pPr>
        <w:pStyle w:val="berschrift2"/>
      </w:pPr>
      <w:bookmarkStart w:id="4" w:name="OLE_LINK4"/>
      <w:proofErr w:type="spellStart"/>
      <w:r w:rsidRPr="004C264C">
        <w:t>Dr.</w:t>
      </w:r>
      <w:proofErr w:type="spellEnd"/>
      <w:r w:rsidRPr="004C264C">
        <w:t xml:space="preserve"> Gabi Kastenmüller</w:t>
      </w:r>
    </w:p>
    <w:bookmarkEnd w:id="4"/>
    <w:p w:rsidR="00D42266" w:rsidRPr="004C264C" w:rsidRDefault="00D42266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D42266" w:rsidRPr="00450E0C" w:rsidTr="007927EE"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1DABD8DF" wp14:editId="64ABAD44">
                  <wp:extent cx="1513840" cy="2052320"/>
                  <wp:effectExtent l="0" t="0" r="0" b="5080"/>
                  <wp:docPr id="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450E0C" w:rsidRDefault="00D42266" w:rsidP="005928F7">
            <w:r w:rsidRPr="00450E0C">
              <w:t>Chemist, Computer Scientist, Head of Metabolomics Group</w:t>
            </w:r>
          </w:p>
        </w:tc>
      </w:tr>
      <w:tr w:rsidR="00D42266" w:rsidRPr="00450E0C" w:rsidTr="007927EE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5928F7">
            <w:r w:rsidRPr="00450E0C">
              <w:t>Institute of Bioinformatics and Systems Biology (Helmholtz Zentrum München)</w:t>
            </w:r>
          </w:p>
        </w:tc>
      </w:tr>
      <w:tr w:rsidR="00D42266" w:rsidRPr="00450E0C" w:rsidTr="007927EE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525A3D" w:rsidRPr="007927EE" w:rsidRDefault="00210012" w:rsidP="005928F7">
            <w:pPr>
              <w:rPr>
                <w:color w:val="365F91" w:themeColor="accent1" w:themeShade="BF"/>
              </w:rPr>
            </w:pPr>
            <w:hyperlink r:id="rId16" w:history="1">
              <w:r w:rsidR="00525A3D" w:rsidRPr="007927EE">
                <w:rPr>
                  <w:rStyle w:val="Hyperlink"/>
                  <w:color w:val="365F91" w:themeColor="accent1" w:themeShade="BF"/>
                </w:rPr>
                <w:t>https://www.helmholtz-muenchen.de/en/ibis/institute/groups/metabolomics/staff/staff/ma/655/index.html</w:t>
              </w:r>
            </w:hyperlink>
          </w:p>
        </w:tc>
      </w:tr>
      <w:tr w:rsidR="00D42266" w:rsidRPr="00450E0C" w:rsidTr="007927EE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5928F7">
            <w:r w:rsidRPr="00450E0C">
              <w:t>g.kastenmueller@helmholtz-muenchen.de</w:t>
            </w:r>
          </w:p>
        </w:tc>
      </w:tr>
      <w:tr w:rsidR="00D42266" w:rsidRPr="00450E0C" w:rsidTr="007927EE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42266" w:rsidRPr="00450E0C" w:rsidRDefault="00D42266" w:rsidP="005928F7">
            <w:r w:rsidRPr="00450E0C">
              <w:t>Topic:</w:t>
            </w:r>
          </w:p>
          <w:p w:rsidR="00D42266" w:rsidRPr="00450E0C" w:rsidRDefault="00D42266" w:rsidP="007927EE">
            <w:pPr>
              <w:spacing w:after="120"/>
            </w:pPr>
            <w:r w:rsidRPr="00450E0C">
              <w:t>Metabolomics</w:t>
            </w:r>
          </w:p>
        </w:tc>
      </w:tr>
    </w:tbl>
    <w:p w:rsidR="004C264C" w:rsidRPr="004C264C" w:rsidRDefault="004C264C" w:rsidP="004C264C">
      <w:pPr>
        <w:ind w:left="360"/>
      </w:pPr>
    </w:p>
    <w:p w:rsidR="00694551" w:rsidRPr="004C264C" w:rsidRDefault="007927EE" w:rsidP="00694551">
      <w:pPr>
        <w:pStyle w:val="berschrift2"/>
      </w:pPr>
      <w:r>
        <w:br w:type="page"/>
      </w:r>
      <w:proofErr w:type="spellStart"/>
      <w:r w:rsidR="00694551" w:rsidRPr="004C264C">
        <w:lastRenderedPageBreak/>
        <w:t>Dr.</w:t>
      </w:r>
      <w:proofErr w:type="spellEnd"/>
      <w:r w:rsidR="00694551" w:rsidRPr="004C264C">
        <w:t xml:space="preserve"> Anne Quante</w:t>
      </w:r>
    </w:p>
    <w:p w:rsidR="00694551" w:rsidRPr="004C264C" w:rsidRDefault="00694551" w:rsidP="00694551">
      <w:pPr>
        <w:ind w:left="360"/>
      </w:pPr>
    </w:p>
    <w:tbl>
      <w:tblPr>
        <w:tblW w:w="0" w:type="auto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964"/>
        <w:gridCol w:w="6358"/>
      </w:tblGrid>
      <w:tr w:rsidR="00694551" w:rsidRPr="00450E0C" w:rsidTr="00694551">
        <w:tc>
          <w:tcPr>
            <w:tcW w:w="2964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197229" w:rsidP="00E11D17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2922E3C5" wp14:editId="3A88BCC8">
                  <wp:extent cx="1513840" cy="1950720"/>
                  <wp:effectExtent l="0" t="0" r="0" b="0"/>
                  <wp:docPr id="51" name="Grafik 1" descr="http://www.helmholtz-muenchen.de/typo3temp/pics/f1f0c867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http://www.helmholtz-muenchen.de/typo3temp/pics/f1f0c867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7A6A4D">
            <w:pPr>
              <w:ind w:left="13"/>
            </w:pPr>
            <w:r w:rsidRPr="00450E0C">
              <w:t xml:space="preserve">Head of </w:t>
            </w:r>
            <w:r w:rsidR="007A6A4D">
              <w:t>Team “</w:t>
            </w:r>
            <w:r w:rsidRPr="00450E0C">
              <w:t>Cancer Epidemiology – Individualized Risk Assessment</w:t>
            </w:r>
            <w:r w:rsidR="007A6A4D">
              <w:t>”</w:t>
            </w:r>
          </w:p>
        </w:tc>
      </w:tr>
      <w:tr w:rsidR="00694551" w:rsidRPr="00450E0C" w:rsidTr="00694551"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Institute of Genetic Epidemiology (Helmholtz Zentrum München), IBE (LMU Munich)</w:t>
            </w:r>
          </w:p>
        </w:tc>
      </w:tr>
      <w:tr w:rsidR="00694551" w:rsidRPr="00694551" w:rsidTr="00694551"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210012" w:rsidP="00E11D17">
            <w:pPr>
              <w:ind w:left="13"/>
              <w:rPr>
                <w:color w:val="365F91"/>
              </w:rPr>
            </w:pPr>
            <w:hyperlink r:id="rId18" w:history="1">
              <w:r w:rsidR="00694551" w:rsidRPr="00694551">
                <w:rPr>
                  <w:rStyle w:val="Hyperlink"/>
                  <w:color w:val="365F91"/>
                </w:rPr>
                <w:t>http://www.helmholtz-muenchen.de/ige/das-institut/mitarbeiterinnen/mitarbeiterinnen/ma/3723/index.html</w:t>
              </w:r>
            </w:hyperlink>
          </w:p>
        </w:tc>
      </w:tr>
      <w:tr w:rsidR="00694551" w:rsidRPr="00450E0C" w:rsidTr="00694551">
        <w:trPr>
          <w:trHeight w:val="344"/>
        </w:trPr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anne.quante@helmholtz-muenchen.de</w:t>
            </w:r>
          </w:p>
        </w:tc>
      </w:tr>
      <w:tr w:rsidR="00694551" w:rsidRPr="00450E0C" w:rsidTr="00694551">
        <w:trPr>
          <w:trHeight w:val="413"/>
        </w:trPr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5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Topics:</w:t>
            </w:r>
          </w:p>
          <w:p w:rsidR="00694551" w:rsidRPr="00450E0C" w:rsidRDefault="00694551" w:rsidP="00E11D17">
            <w:pPr>
              <w:spacing w:after="0"/>
              <w:ind w:left="11"/>
            </w:pPr>
            <w:r w:rsidRPr="00450E0C">
              <w:t>Prediction Models for Cancer</w:t>
            </w:r>
          </w:p>
          <w:p w:rsidR="00694551" w:rsidRPr="00450E0C" w:rsidRDefault="00694551" w:rsidP="00E11D17">
            <w:pPr>
              <w:spacing w:after="120"/>
              <w:ind w:left="11"/>
            </w:pPr>
            <w:r w:rsidRPr="00450E0C">
              <w:t>Direct-to-consumer Genetic Testing</w:t>
            </w:r>
          </w:p>
        </w:tc>
      </w:tr>
    </w:tbl>
    <w:p w:rsidR="00694551" w:rsidRPr="004C264C" w:rsidRDefault="00694551" w:rsidP="00694551">
      <w:pPr>
        <w:ind w:left="360"/>
      </w:pPr>
    </w:p>
    <w:p w:rsidR="00694551" w:rsidRPr="004C264C" w:rsidRDefault="00694551" w:rsidP="00694551">
      <w:pPr>
        <w:pStyle w:val="berschrift2"/>
      </w:pPr>
      <w:proofErr w:type="spellStart"/>
      <w:r w:rsidRPr="004C264C">
        <w:t>Dr.</w:t>
      </w:r>
      <w:proofErr w:type="spellEnd"/>
      <w:r w:rsidRPr="004C264C">
        <w:t xml:space="preserve"> Christine Fischer</w:t>
      </w:r>
    </w:p>
    <w:p w:rsidR="00694551" w:rsidRPr="004C264C" w:rsidRDefault="00694551" w:rsidP="00694551">
      <w:pPr>
        <w:ind w:left="360"/>
      </w:pPr>
    </w:p>
    <w:tbl>
      <w:tblPr>
        <w:tblW w:w="0" w:type="auto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ook w:val="0480" w:firstRow="0" w:lastRow="0" w:firstColumn="1" w:lastColumn="0" w:noHBand="0" w:noVBand="1"/>
      </w:tblPr>
      <w:tblGrid>
        <w:gridCol w:w="2964"/>
        <w:gridCol w:w="6308"/>
      </w:tblGrid>
      <w:tr w:rsidR="00694551" w:rsidRPr="00450E0C" w:rsidTr="00694551">
        <w:tc>
          <w:tcPr>
            <w:tcW w:w="2964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197229" w:rsidP="00E11D17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2ABF11AF" wp14:editId="7F1635EB">
                  <wp:extent cx="1513840" cy="1950720"/>
                  <wp:effectExtent l="0" t="0" r="0" b="0"/>
                  <wp:docPr id="52" name="Grafik 3" descr="http://www.klinikum.uni-heidelberg.de/uploads/pics/CFWeb_Kopie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http://www.klinikum.uni-heidelberg.de/uploads/pics/CFWeb_Kopie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Head of Genetic Epidemiology/Biostatistics Group</w:t>
            </w:r>
          </w:p>
        </w:tc>
      </w:tr>
      <w:tr w:rsidR="00694551" w:rsidRPr="00450E0C" w:rsidTr="00694551"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Institute of Human Genetics (University Hospital Heidelberg)</w:t>
            </w:r>
          </w:p>
        </w:tc>
      </w:tr>
      <w:tr w:rsidR="00694551" w:rsidRPr="00450E0C" w:rsidTr="00694551"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210012" w:rsidP="00E11D17">
            <w:pPr>
              <w:ind w:left="13"/>
              <w:rPr>
                <w:color w:val="365F91"/>
              </w:rPr>
            </w:pPr>
            <w:hyperlink r:id="rId20" w:history="1">
              <w:r w:rsidR="00694551" w:rsidRPr="00694551">
                <w:rPr>
                  <w:rStyle w:val="Hyperlink"/>
                  <w:color w:val="365F91"/>
                </w:rPr>
                <w:t>http://www.klinikum.uni-heidelberg.de/Fischer-Ch.5429.0.html</w:t>
              </w:r>
            </w:hyperlink>
          </w:p>
        </w:tc>
      </w:tr>
      <w:tr w:rsidR="00694551" w:rsidRPr="00450E0C" w:rsidTr="00694551">
        <w:trPr>
          <w:trHeight w:val="344"/>
        </w:trPr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>christine.fischer@med.uni-heidelberg.de</w:t>
            </w:r>
          </w:p>
        </w:tc>
      </w:tr>
      <w:tr w:rsidR="00694551" w:rsidRPr="00450E0C" w:rsidTr="00694551">
        <w:trPr>
          <w:trHeight w:val="1150"/>
        </w:trPr>
        <w:tc>
          <w:tcPr>
            <w:tcW w:w="2964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30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13"/>
            </w:pPr>
            <w:r w:rsidRPr="00450E0C">
              <w:t xml:space="preserve">Topic: </w:t>
            </w:r>
          </w:p>
          <w:p w:rsidR="00694551" w:rsidRPr="00450E0C" w:rsidRDefault="00694551" w:rsidP="00E11D17">
            <w:pPr>
              <w:spacing w:after="120"/>
            </w:pPr>
            <w:r w:rsidRPr="00450E0C">
              <w:t>Prediction Models for Cancer</w:t>
            </w:r>
          </w:p>
        </w:tc>
      </w:tr>
    </w:tbl>
    <w:p w:rsidR="00694551" w:rsidRDefault="00694551" w:rsidP="00694551">
      <w:pPr>
        <w:ind w:left="360"/>
      </w:pPr>
    </w:p>
    <w:p w:rsidR="00694551" w:rsidRPr="004C264C" w:rsidRDefault="00694551" w:rsidP="00694551">
      <w:pPr>
        <w:pStyle w:val="berschrift2"/>
      </w:pPr>
      <w:r>
        <w:br w:type="page"/>
      </w:r>
      <w:proofErr w:type="spellStart"/>
      <w:r w:rsidRPr="004C264C">
        <w:lastRenderedPageBreak/>
        <w:t>Dr.</w:t>
      </w:r>
      <w:proofErr w:type="spellEnd"/>
      <w:r w:rsidRPr="004C264C">
        <w:t xml:space="preserve"> Larissa Schwarzkopf</w:t>
      </w:r>
    </w:p>
    <w:p w:rsidR="00694551" w:rsidRPr="004C264C" w:rsidRDefault="00694551" w:rsidP="00694551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694551" w:rsidRPr="00450E0C" w:rsidTr="00694551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auto" w:fill="auto"/>
          </w:tcPr>
          <w:p w:rsidR="00694551" w:rsidRPr="00450E0C" w:rsidRDefault="00197229" w:rsidP="00E11D17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121F864A" wp14:editId="5E6F7968">
                  <wp:extent cx="1513840" cy="1950720"/>
                  <wp:effectExtent l="0" t="0" r="0" b="0"/>
                  <wp:docPr id="5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rPr>
                <w:highlight w:val="yellow"/>
              </w:rPr>
            </w:pPr>
            <w:r w:rsidRPr="00450E0C">
              <w:t>Head of Economics and Management of Lung Diseases Group</w:t>
            </w:r>
          </w:p>
        </w:tc>
      </w:tr>
      <w:tr w:rsidR="00694551" w:rsidRPr="00450E0C" w:rsidTr="00694551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r w:rsidRPr="00450E0C">
              <w:t>Institute of Health Economics and Health Care Management (Helmholtz Zentrum München)</w:t>
            </w:r>
          </w:p>
        </w:tc>
      </w:tr>
      <w:tr w:rsidR="00694551" w:rsidRPr="00450E0C" w:rsidTr="00694551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210012" w:rsidP="00E11D17">
            <w:pPr>
              <w:rPr>
                <w:color w:val="365F91"/>
              </w:rPr>
            </w:pPr>
            <w:hyperlink r:id="rId22" w:history="1">
              <w:r w:rsidR="00694551" w:rsidRPr="00694551">
                <w:rPr>
                  <w:rStyle w:val="Hyperlink"/>
                  <w:color w:val="365F91"/>
                </w:rPr>
                <w:t>https://www.helmholtz-muenchen.de/igm/das-institut/ueber-uns/mitarbeiter/mitarbeiter/ma/137/index.html</w:t>
              </w:r>
            </w:hyperlink>
          </w:p>
        </w:tc>
      </w:tr>
      <w:tr w:rsidR="00694551" w:rsidRPr="00450E0C" w:rsidTr="00694551">
        <w:trPr>
          <w:trHeight w:val="344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r w:rsidRPr="00450E0C">
              <w:t>l.schwarzkopf@helmholtz-muenchen.de</w:t>
            </w:r>
          </w:p>
        </w:tc>
      </w:tr>
      <w:tr w:rsidR="00694551" w:rsidRPr="00450E0C" w:rsidTr="00694551">
        <w:trPr>
          <w:trHeight w:val="505"/>
        </w:trPr>
        <w:tc>
          <w:tcPr>
            <w:tcW w:w="2880" w:type="dxa"/>
            <w:vMerge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r w:rsidRPr="00450E0C">
              <w:t>Topic:</w:t>
            </w:r>
          </w:p>
          <w:p w:rsidR="00694551" w:rsidRPr="00450E0C" w:rsidRDefault="00694551" w:rsidP="00E11D17">
            <w:pPr>
              <w:spacing w:after="120"/>
            </w:pPr>
            <w:r w:rsidRPr="00450E0C">
              <w:t>Health Economics and Ethics</w:t>
            </w:r>
          </w:p>
        </w:tc>
      </w:tr>
    </w:tbl>
    <w:p w:rsidR="00D42266" w:rsidRPr="004C264C" w:rsidRDefault="00D42266" w:rsidP="004C264C">
      <w:pPr>
        <w:ind w:left="360"/>
      </w:pPr>
    </w:p>
    <w:p w:rsidR="00B64300" w:rsidRPr="004C264C" w:rsidRDefault="00B64300" w:rsidP="00616627">
      <w:pPr>
        <w:pStyle w:val="berschrift2"/>
      </w:pPr>
      <w:bookmarkStart w:id="5" w:name="OLE_LINK7"/>
      <w:proofErr w:type="spellStart"/>
      <w:r w:rsidRPr="004C264C">
        <w:t>Aarif</w:t>
      </w:r>
      <w:proofErr w:type="spellEnd"/>
      <w:r w:rsidRPr="004C264C">
        <w:t xml:space="preserve"> Mohamed </w:t>
      </w:r>
      <w:proofErr w:type="spellStart"/>
      <w:r w:rsidRPr="004C264C">
        <w:t>Naz</w:t>
      </w:r>
      <w:r w:rsidR="003163AE" w:rsidRPr="004C264C">
        <w:t>ee</w:t>
      </w:r>
      <w:r w:rsidRPr="004C264C">
        <w:t>r</w:t>
      </w:r>
      <w:proofErr w:type="spellEnd"/>
      <w:r w:rsidRPr="004C264C">
        <w:t xml:space="preserve"> Batcha, M.Sc.</w:t>
      </w:r>
    </w:p>
    <w:bookmarkEnd w:id="5"/>
    <w:p w:rsidR="00B64300" w:rsidRPr="004C264C" w:rsidRDefault="00B64300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B64300" w:rsidRPr="00450E0C" w:rsidTr="00594526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75917148" wp14:editId="67B3C393">
                  <wp:extent cx="1513840" cy="2082800"/>
                  <wp:effectExtent l="0" t="0" r="0" b="0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450E0C" w:rsidRDefault="006A7ACE" w:rsidP="00594526">
            <w:pPr>
              <w:rPr>
                <w:highlight w:val="yellow"/>
              </w:rPr>
            </w:pPr>
            <w:r w:rsidRPr="00450E0C">
              <w:t>Biotechnologist</w:t>
            </w:r>
            <w:r w:rsidR="00B64300" w:rsidRPr="00450E0C">
              <w:t xml:space="preserve">, </w:t>
            </w:r>
            <w:r w:rsidRPr="00450E0C">
              <w:t>Epidemiologist</w:t>
            </w:r>
          </w:p>
        </w:tc>
      </w:tr>
      <w:tr w:rsidR="00B64300" w:rsidRPr="00450E0C" w:rsidTr="00594526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450E0C" w:rsidRDefault="00067256" w:rsidP="00594526">
            <w:r w:rsidRPr="00450E0C">
              <w:t>Institute</w:t>
            </w:r>
            <w:r w:rsidR="00B64300" w:rsidRPr="00450E0C">
              <w:t xml:space="preserve"> of Medical Informatics, Bio</w:t>
            </w:r>
            <w:r w:rsidR="00F86C88" w:rsidRPr="00450E0C">
              <w:t>metry</w:t>
            </w:r>
            <w:r w:rsidR="00B64300" w:rsidRPr="00450E0C">
              <w:t xml:space="preserve"> and Epidemiology (LMU München)</w:t>
            </w:r>
          </w:p>
        </w:tc>
      </w:tr>
      <w:tr w:rsidR="00B64300" w:rsidRPr="00450E0C" w:rsidTr="00594526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594526" w:rsidRDefault="00210012" w:rsidP="00594526">
            <w:pPr>
              <w:rPr>
                <w:color w:val="365F91" w:themeColor="accent1" w:themeShade="BF"/>
              </w:rPr>
            </w:pPr>
            <w:hyperlink r:id="rId24" w:history="1">
              <w:r w:rsidR="00B64300" w:rsidRPr="00594526">
                <w:rPr>
                  <w:rStyle w:val="Hyperlink"/>
                  <w:color w:val="365F91" w:themeColor="accent1" w:themeShade="BF"/>
                </w:rPr>
                <w:t>http://www.ibe.med.uni-muenchen.de/organisation/mitarbeiter/070_drittmittel/nazeer-batcha/index.html</w:t>
              </w:r>
            </w:hyperlink>
          </w:p>
        </w:tc>
      </w:tr>
      <w:tr w:rsidR="00B64300" w:rsidRPr="00450E0C" w:rsidTr="00594526">
        <w:trPr>
          <w:trHeight w:val="344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594526">
            <w:r w:rsidRPr="00450E0C">
              <w:t>nazeer@ibe.med.uni-muenchen.de</w:t>
            </w:r>
          </w:p>
        </w:tc>
      </w:tr>
      <w:tr w:rsidR="00B64300" w:rsidRPr="00450E0C" w:rsidTr="00594526">
        <w:trPr>
          <w:trHeight w:val="70"/>
        </w:trPr>
        <w:tc>
          <w:tcPr>
            <w:tcW w:w="2880" w:type="dxa"/>
            <w:vMerge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594526">
            <w:r w:rsidRPr="00450E0C">
              <w:t>Topics:</w:t>
            </w:r>
          </w:p>
          <w:p w:rsidR="00B64300" w:rsidRPr="00450E0C" w:rsidRDefault="00B64300" w:rsidP="00594526">
            <w:pPr>
              <w:spacing w:after="0"/>
            </w:pPr>
            <w:r w:rsidRPr="00450E0C">
              <w:t>An Introduction to Next-Generation Sequencing</w:t>
            </w:r>
          </w:p>
          <w:p w:rsidR="00B64300" w:rsidRPr="00450E0C" w:rsidRDefault="00B64300" w:rsidP="00594526">
            <w:pPr>
              <w:spacing w:after="120"/>
            </w:pPr>
            <w:r w:rsidRPr="00450E0C">
              <w:t>NGS data analysis using Galaxy: A hands-on course</w:t>
            </w:r>
          </w:p>
        </w:tc>
      </w:tr>
    </w:tbl>
    <w:p w:rsidR="00B64300" w:rsidRPr="004C264C" w:rsidRDefault="00B64300" w:rsidP="004C264C">
      <w:pPr>
        <w:ind w:left="360"/>
      </w:pPr>
    </w:p>
    <w:p w:rsidR="00694551" w:rsidRPr="004C264C" w:rsidRDefault="00694551" w:rsidP="00694551">
      <w:pPr>
        <w:pStyle w:val="berschrift2"/>
      </w:pPr>
      <w:bookmarkStart w:id="6" w:name="OLE_LINK8"/>
      <w:r>
        <w:br w:type="page"/>
      </w:r>
      <w:proofErr w:type="spellStart"/>
      <w:r w:rsidRPr="004C264C">
        <w:lastRenderedPageBreak/>
        <w:t>Dr.</w:t>
      </w:r>
      <w:proofErr w:type="spellEnd"/>
      <w:r w:rsidRPr="004C264C">
        <w:t xml:space="preserve"> Martina Müller-Nurasyid</w:t>
      </w:r>
    </w:p>
    <w:p w:rsidR="00694551" w:rsidRPr="004C264C" w:rsidRDefault="00694551" w:rsidP="00694551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694551" w:rsidRPr="00450E0C" w:rsidTr="00694551"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197229" w:rsidP="00E11D17">
            <w:pPr>
              <w:ind w:left="36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7662D84F" wp14:editId="49113CD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15745" cy="1961515"/>
                  <wp:effectExtent l="0" t="0" r="8255" b="635"/>
                  <wp:wrapSquare wrapText="bothSides"/>
                  <wp:docPr id="5" name="Picture 2" descr="http://www.helmholtz-muenchen.de/typo3temp/pics/8b78a6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elmholtz-muenchen.de/typo3temp/pics/8b78a6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940CE9" w:rsidP="00E11D17">
            <w:r>
              <w:t>Head of Team “Cardiovascular Genetics and Population Structures”</w:t>
            </w:r>
          </w:p>
        </w:tc>
      </w:tr>
      <w:tr w:rsidR="00694551" w:rsidRPr="007A6A4D" w:rsidTr="00694551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rPr>
                <w:lang w:val="de-DE"/>
              </w:rPr>
            </w:pPr>
            <w:r w:rsidRPr="00694551">
              <w:rPr>
                <w:lang w:val="de-DE"/>
              </w:rPr>
              <w:t xml:space="preserve">Institute </w:t>
            </w:r>
            <w:proofErr w:type="spellStart"/>
            <w:r w:rsidRPr="00694551">
              <w:rPr>
                <w:lang w:val="de-DE"/>
              </w:rPr>
              <w:t>of</w:t>
            </w:r>
            <w:proofErr w:type="spellEnd"/>
            <w:r w:rsidRPr="00694551">
              <w:rPr>
                <w:lang w:val="de-DE"/>
              </w:rPr>
              <w:t xml:space="preserve"> </w:t>
            </w:r>
            <w:proofErr w:type="spellStart"/>
            <w:r w:rsidRPr="00694551">
              <w:rPr>
                <w:lang w:val="de-DE"/>
              </w:rPr>
              <w:t>Genetic</w:t>
            </w:r>
            <w:proofErr w:type="spellEnd"/>
            <w:r w:rsidRPr="00694551">
              <w:rPr>
                <w:lang w:val="de-DE"/>
              </w:rPr>
              <w:t xml:space="preserve"> </w:t>
            </w:r>
            <w:proofErr w:type="spellStart"/>
            <w:r w:rsidRPr="00694551">
              <w:rPr>
                <w:lang w:val="de-DE"/>
              </w:rPr>
              <w:t>Epidemiology</w:t>
            </w:r>
            <w:proofErr w:type="spellEnd"/>
            <w:r w:rsidRPr="00694551">
              <w:rPr>
                <w:lang w:val="de-DE"/>
              </w:rPr>
              <w:t xml:space="preserve"> (Helmholtz Zentrum München), </w:t>
            </w:r>
            <w:r w:rsidR="00940CE9">
              <w:rPr>
                <w:lang w:val="de-DE"/>
              </w:rPr>
              <w:t xml:space="preserve">Department </w:t>
            </w:r>
            <w:proofErr w:type="spellStart"/>
            <w:r w:rsidR="00940CE9">
              <w:rPr>
                <w:lang w:val="de-DE"/>
              </w:rPr>
              <w:t>of</w:t>
            </w:r>
            <w:proofErr w:type="spellEnd"/>
            <w:r w:rsidR="00940CE9">
              <w:rPr>
                <w:lang w:val="de-DE"/>
              </w:rPr>
              <w:t xml:space="preserve"> </w:t>
            </w:r>
            <w:proofErr w:type="spellStart"/>
            <w:r w:rsidR="00940CE9">
              <w:rPr>
                <w:lang w:val="de-DE"/>
              </w:rPr>
              <w:t>Medicine</w:t>
            </w:r>
            <w:proofErr w:type="spellEnd"/>
            <w:r w:rsidR="00940CE9">
              <w:rPr>
                <w:lang w:val="de-DE"/>
              </w:rPr>
              <w:t xml:space="preserve"> I, </w:t>
            </w:r>
            <w:r w:rsidRPr="00694551">
              <w:rPr>
                <w:lang w:val="de-DE"/>
              </w:rPr>
              <w:t xml:space="preserve">Klinikum </w:t>
            </w:r>
            <w:proofErr w:type="spellStart"/>
            <w:r w:rsidRPr="00694551">
              <w:rPr>
                <w:lang w:val="de-DE"/>
              </w:rPr>
              <w:t>Grosshadern</w:t>
            </w:r>
            <w:proofErr w:type="spellEnd"/>
            <w:r w:rsidRPr="00694551">
              <w:rPr>
                <w:lang w:val="de-DE"/>
              </w:rPr>
              <w:t xml:space="preserve"> (</w:t>
            </w:r>
            <w:proofErr w:type="spellStart"/>
            <w:r w:rsidRPr="00694551">
              <w:rPr>
                <w:lang w:val="de-DE"/>
              </w:rPr>
              <w:t>LMU</w:t>
            </w:r>
            <w:proofErr w:type="spellEnd"/>
            <w:r w:rsidRPr="00694551">
              <w:rPr>
                <w:lang w:val="de-DE"/>
              </w:rPr>
              <w:t xml:space="preserve"> München)</w:t>
            </w:r>
          </w:p>
        </w:tc>
      </w:tr>
      <w:tr w:rsidR="00694551" w:rsidRPr="003D537B" w:rsidTr="00694551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0F40A6" w:rsidRDefault="00210012" w:rsidP="00E11D17">
            <w:pPr>
              <w:rPr>
                <w:color w:val="365F91"/>
                <w:lang w:val="de-DE"/>
              </w:rPr>
            </w:pPr>
            <w:hyperlink r:id="rId26" w:history="1">
              <w:r w:rsidR="000F40A6" w:rsidRPr="00D21B76">
                <w:rPr>
                  <w:rStyle w:val="Hyperlink"/>
                  <w:color w:val="365F91" w:themeColor="accent1" w:themeShade="BF"/>
                  <w:lang w:val="de-DE"/>
                </w:rPr>
                <w:t>http://www.helmholtz-muenchen.de/ige/das-institut/mitarbeiterinnen/mitarbeiterinnen/ma/3722/Dr.-M%C3%BCller-Nurasyid/index.html</w:t>
              </w:r>
            </w:hyperlink>
          </w:p>
        </w:tc>
      </w:tr>
      <w:tr w:rsidR="00694551" w:rsidRPr="003D537B" w:rsidTr="00694551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rPr>
                <w:lang w:val="de-DE"/>
              </w:rPr>
            </w:pPr>
            <w:r w:rsidRPr="00694551">
              <w:rPr>
                <w:lang w:val="de-DE"/>
              </w:rPr>
              <w:t>martina.mueller@helmholtz-muenchen.de</w:t>
            </w:r>
          </w:p>
        </w:tc>
      </w:tr>
      <w:tr w:rsidR="00694551" w:rsidRPr="00450E0C" w:rsidTr="00694551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r w:rsidRPr="00450E0C">
              <w:t>Topic:</w:t>
            </w:r>
          </w:p>
          <w:p w:rsidR="00694551" w:rsidRPr="00450E0C" w:rsidRDefault="00694551" w:rsidP="00E11D17">
            <w:pPr>
              <w:spacing w:after="0"/>
            </w:pPr>
            <w:r w:rsidRPr="00450E0C">
              <w:t>Basics of Genetics</w:t>
            </w:r>
          </w:p>
          <w:p w:rsidR="00694551" w:rsidRPr="00450E0C" w:rsidRDefault="00694551" w:rsidP="00E11D17">
            <w:pPr>
              <w:spacing w:after="120"/>
            </w:pPr>
            <w:r w:rsidRPr="00450E0C">
              <w:t>Genetic Association Analysis with ECG Parameters</w:t>
            </w:r>
          </w:p>
        </w:tc>
      </w:tr>
    </w:tbl>
    <w:p w:rsidR="00197229" w:rsidRDefault="00197229" w:rsidP="00694551">
      <w:pPr>
        <w:pStyle w:val="berschrift2"/>
      </w:pPr>
    </w:p>
    <w:p w:rsidR="00694551" w:rsidRPr="004C264C" w:rsidRDefault="00694551" w:rsidP="00694551">
      <w:pPr>
        <w:pStyle w:val="berschrift2"/>
      </w:pPr>
      <w:proofErr w:type="spellStart"/>
      <w:r w:rsidRPr="004C264C">
        <w:t>Prof.</w:t>
      </w:r>
      <w:proofErr w:type="spellEnd"/>
      <w:r w:rsidRPr="004C264C">
        <w:t xml:space="preserve"> Stefan Kääb</w:t>
      </w:r>
    </w:p>
    <w:p w:rsidR="00694551" w:rsidRPr="004C264C" w:rsidRDefault="00694551" w:rsidP="00694551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694551" w:rsidRPr="00450E0C" w:rsidTr="00694551"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197229" w:rsidP="00E11D17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355804C2" wp14:editId="0CBB5B99">
                  <wp:extent cx="1513840" cy="2092960"/>
                  <wp:effectExtent l="0" t="0" r="0" b="2540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940CE9" w:rsidP="00940CE9">
            <w:proofErr w:type="spellStart"/>
            <w:r>
              <w:t>Rhythmology</w:t>
            </w:r>
            <w:proofErr w:type="spellEnd"/>
            <w:r w:rsidR="00694551" w:rsidRPr="00450E0C">
              <w:t>, Department of Medicine I</w:t>
            </w:r>
          </w:p>
        </w:tc>
      </w:tr>
      <w:tr w:rsidR="00694551" w:rsidRPr="003D537B" w:rsidTr="00694551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rPr>
                <w:lang w:val="de-DE"/>
              </w:rPr>
            </w:pPr>
            <w:r w:rsidRPr="00694551">
              <w:rPr>
                <w:lang w:val="de-DE"/>
              </w:rPr>
              <w:t xml:space="preserve">Klinikum </w:t>
            </w:r>
            <w:proofErr w:type="spellStart"/>
            <w:r w:rsidRPr="00694551">
              <w:rPr>
                <w:lang w:val="de-DE"/>
              </w:rPr>
              <w:t>Grosshadern</w:t>
            </w:r>
            <w:proofErr w:type="spellEnd"/>
            <w:r w:rsidRPr="00694551">
              <w:rPr>
                <w:lang w:val="de-DE"/>
              </w:rPr>
              <w:t xml:space="preserve"> (</w:t>
            </w:r>
            <w:proofErr w:type="spellStart"/>
            <w:r w:rsidRPr="00694551">
              <w:rPr>
                <w:lang w:val="de-DE"/>
              </w:rPr>
              <w:t>LMU</w:t>
            </w:r>
            <w:proofErr w:type="spellEnd"/>
            <w:r w:rsidRPr="00694551">
              <w:rPr>
                <w:lang w:val="de-DE"/>
              </w:rPr>
              <w:t xml:space="preserve"> </w:t>
            </w:r>
            <w:proofErr w:type="spellStart"/>
            <w:r w:rsidRPr="00694551">
              <w:rPr>
                <w:lang w:val="de-DE"/>
              </w:rPr>
              <w:t>Munich</w:t>
            </w:r>
            <w:proofErr w:type="spellEnd"/>
            <w:r w:rsidRPr="00694551">
              <w:rPr>
                <w:lang w:val="de-DE"/>
              </w:rPr>
              <w:t>), Deutsches Zentrum für Herz-Kreislauf-Forschung</w:t>
            </w:r>
            <w:r w:rsidR="00940CE9">
              <w:rPr>
                <w:lang w:val="de-DE"/>
              </w:rPr>
              <w:t xml:space="preserve"> (</w:t>
            </w:r>
            <w:proofErr w:type="spellStart"/>
            <w:r w:rsidR="00940CE9">
              <w:rPr>
                <w:lang w:val="de-DE"/>
              </w:rPr>
              <w:t>DZHK</w:t>
            </w:r>
            <w:proofErr w:type="spellEnd"/>
            <w:r w:rsidR="00940CE9">
              <w:rPr>
                <w:lang w:val="de-DE"/>
              </w:rPr>
              <w:t>)</w:t>
            </w:r>
            <w:r w:rsidRPr="00694551">
              <w:rPr>
                <w:lang w:val="de-DE"/>
              </w:rPr>
              <w:t xml:space="preserve">, </w:t>
            </w:r>
            <w:proofErr w:type="spellStart"/>
            <w:r w:rsidRPr="00694551">
              <w:rPr>
                <w:lang w:val="de-DE"/>
              </w:rPr>
              <w:t>Munich</w:t>
            </w:r>
            <w:proofErr w:type="spellEnd"/>
            <w:r w:rsidRPr="00694551">
              <w:rPr>
                <w:lang w:val="de-DE"/>
              </w:rPr>
              <w:t xml:space="preserve"> Heart Alliance</w:t>
            </w:r>
          </w:p>
        </w:tc>
      </w:tr>
      <w:tr w:rsidR="00694551" w:rsidRPr="00067256" w:rsidTr="00694551"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210012" w:rsidP="00E11D17">
            <w:pPr>
              <w:rPr>
                <w:color w:val="365F91"/>
                <w:lang w:val="de-DE"/>
              </w:rPr>
            </w:pPr>
            <w:hyperlink r:id="rId28" w:history="1">
              <w:r w:rsidR="00694551" w:rsidRPr="00694551">
                <w:rPr>
                  <w:rStyle w:val="Hyperlink"/>
                  <w:color w:val="365F91"/>
                  <w:lang w:val="de-DE"/>
                </w:rPr>
                <w:t>http://www.klinikum.uni-muenchen.de/Medizinische-Klinik-und-Poliklinik-I/de/team/leitende_oberaerzte/KaabStefan/index.html</w:t>
              </w:r>
            </w:hyperlink>
          </w:p>
        </w:tc>
      </w:tr>
      <w:tr w:rsidR="00694551" w:rsidRPr="003D537B" w:rsidTr="00694551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rPr>
                <w:lang w:val="de-DE"/>
              </w:rPr>
            </w:pPr>
            <w:r w:rsidRPr="00694551">
              <w:rPr>
                <w:lang w:val="de-DE"/>
              </w:rPr>
              <w:t>stefan.kaab@med.uni-muenchen.de</w:t>
            </w:r>
          </w:p>
        </w:tc>
      </w:tr>
      <w:tr w:rsidR="00694551" w:rsidRPr="00450E0C" w:rsidTr="00694551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694551" w:rsidRDefault="00694551" w:rsidP="00E11D17">
            <w:pPr>
              <w:ind w:left="360"/>
              <w:rPr>
                <w:lang w:val="de-DE"/>
              </w:rPr>
            </w:pPr>
          </w:p>
        </w:tc>
        <w:tc>
          <w:tcPr>
            <w:tcW w:w="644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:rsidR="00694551" w:rsidRPr="00450E0C" w:rsidRDefault="00694551" w:rsidP="00E11D17">
            <w:r w:rsidRPr="00450E0C">
              <w:t>Topic:</w:t>
            </w:r>
          </w:p>
          <w:p w:rsidR="00694551" w:rsidRPr="00450E0C" w:rsidRDefault="00694551" w:rsidP="00E11D17">
            <w:pPr>
              <w:spacing w:after="120"/>
            </w:pPr>
            <w:r w:rsidRPr="00450E0C">
              <w:t xml:space="preserve">Personalised Medicine in Cardiology - </w:t>
            </w:r>
            <w:proofErr w:type="spellStart"/>
            <w:r w:rsidRPr="00450E0C">
              <w:t>Rhythmology</w:t>
            </w:r>
            <w:proofErr w:type="spellEnd"/>
            <w:r w:rsidRPr="00450E0C">
              <w:t xml:space="preserve"> as Example</w:t>
            </w:r>
          </w:p>
        </w:tc>
      </w:tr>
    </w:tbl>
    <w:p w:rsidR="00694551" w:rsidRDefault="00694551" w:rsidP="00694551">
      <w:pPr>
        <w:pStyle w:val="berschrift2"/>
      </w:pPr>
    </w:p>
    <w:p w:rsidR="00B64300" w:rsidRPr="004C264C" w:rsidRDefault="00694551" w:rsidP="00616627">
      <w:pPr>
        <w:pStyle w:val="berschrift2"/>
      </w:pPr>
      <w:r>
        <w:br w:type="page"/>
      </w:r>
      <w:proofErr w:type="spellStart"/>
      <w:r w:rsidR="00B64300" w:rsidRPr="004C264C">
        <w:lastRenderedPageBreak/>
        <w:t>Prof.</w:t>
      </w:r>
      <w:proofErr w:type="spellEnd"/>
      <w:r w:rsidR="00B64300" w:rsidRPr="004C264C">
        <w:t xml:space="preserve"> Anne-Laure </w:t>
      </w:r>
      <w:proofErr w:type="spellStart"/>
      <w:r w:rsidR="00B64300" w:rsidRPr="004C264C">
        <w:t>Boulesteix</w:t>
      </w:r>
      <w:proofErr w:type="spellEnd"/>
    </w:p>
    <w:bookmarkEnd w:id="6"/>
    <w:p w:rsidR="00B64300" w:rsidRPr="004C264C" w:rsidRDefault="00B64300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B64300" w:rsidRPr="00450E0C" w:rsidTr="00594526">
        <w:trPr>
          <w:trHeight w:val="251"/>
        </w:trPr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21A0381E" wp14:editId="1A95AB0C">
                  <wp:extent cx="1513840" cy="2103120"/>
                  <wp:effectExtent l="0" t="0" r="0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594526">
            <w:r w:rsidRPr="00450E0C">
              <w:t>Head of Computational Molecular Medicine Group</w:t>
            </w:r>
          </w:p>
        </w:tc>
      </w:tr>
      <w:tr w:rsidR="00B64300" w:rsidRPr="00450E0C" w:rsidTr="00594526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067256" w:rsidP="00594526">
            <w:r w:rsidRPr="00450E0C">
              <w:t>Institute</w:t>
            </w:r>
            <w:r w:rsidR="00B64300" w:rsidRPr="00450E0C">
              <w:t xml:space="preserve"> of Medical Informatics, Biostatistics and Epidemiology (LMU München)</w:t>
            </w:r>
          </w:p>
        </w:tc>
      </w:tr>
      <w:tr w:rsidR="00B64300" w:rsidRPr="00450E0C" w:rsidTr="00594526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594526" w:rsidRDefault="00210012" w:rsidP="00594526">
            <w:pPr>
              <w:rPr>
                <w:color w:val="365F91" w:themeColor="accent1" w:themeShade="BF"/>
              </w:rPr>
            </w:pPr>
            <w:hyperlink r:id="rId30" w:history="1">
              <w:r w:rsidR="00B64300" w:rsidRPr="00594526">
                <w:rPr>
                  <w:rStyle w:val="Hyperlink"/>
                  <w:color w:val="365F91" w:themeColor="accent1" w:themeShade="BF"/>
                </w:rPr>
                <w:t>http://www.ibe.med.uni-muenchen.de/organisation/mitarbeiter/020_professuren/boulesteix/eng.html</w:t>
              </w:r>
            </w:hyperlink>
          </w:p>
        </w:tc>
      </w:tr>
      <w:tr w:rsidR="00B64300" w:rsidRPr="00450E0C" w:rsidTr="00594526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594526">
            <w:r w:rsidRPr="00450E0C">
              <w:t>boulesteix@ibe.med.uni-muenchen.de</w:t>
            </w:r>
          </w:p>
        </w:tc>
      </w:tr>
      <w:tr w:rsidR="00B64300" w:rsidRPr="00450E0C" w:rsidTr="00594526">
        <w:trPr>
          <w:trHeight w:val="77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64300" w:rsidRPr="00450E0C" w:rsidRDefault="00B64300" w:rsidP="00594526">
            <w:r w:rsidRPr="00450E0C">
              <w:t>Topic:</w:t>
            </w:r>
          </w:p>
          <w:p w:rsidR="00B64300" w:rsidRPr="00450E0C" w:rsidRDefault="00B64300" w:rsidP="00594526">
            <w:pPr>
              <w:spacing w:after="120"/>
            </w:pPr>
            <w:r w:rsidRPr="00450E0C">
              <w:t>Statistics for High Dimensional Data</w:t>
            </w:r>
          </w:p>
        </w:tc>
      </w:tr>
    </w:tbl>
    <w:p w:rsidR="00694551" w:rsidRPr="004C264C" w:rsidRDefault="00694551" w:rsidP="00694551">
      <w:pPr>
        <w:pStyle w:val="berschrift2"/>
      </w:pPr>
      <w:bookmarkStart w:id="7" w:name="OLE_LINK11"/>
      <w:r w:rsidRPr="004C264C">
        <w:t xml:space="preserve"> </w:t>
      </w:r>
    </w:p>
    <w:p w:rsidR="00B50D2E" w:rsidRPr="004C264C" w:rsidRDefault="00DE2B81" w:rsidP="00616627">
      <w:pPr>
        <w:pStyle w:val="berschrift2"/>
      </w:pPr>
      <w:bookmarkStart w:id="8" w:name="OLE_LINK12"/>
      <w:bookmarkEnd w:id="7"/>
      <w:proofErr w:type="spellStart"/>
      <w:r w:rsidRPr="004C264C">
        <w:t>Prof.</w:t>
      </w:r>
      <w:proofErr w:type="spellEnd"/>
      <w:r w:rsidRPr="004C264C">
        <w:t xml:space="preserve"> </w:t>
      </w:r>
      <w:proofErr w:type="spellStart"/>
      <w:r w:rsidR="00380179" w:rsidRPr="004C264C">
        <w:t>Ingolf</w:t>
      </w:r>
      <w:proofErr w:type="spellEnd"/>
      <w:r w:rsidR="00380179" w:rsidRPr="004C264C">
        <w:t xml:space="preserve"> </w:t>
      </w:r>
      <w:proofErr w:type="spellStart"/>
      <w:r w:rsidR="00380179" w:rsidRPr="004C264C">
        <w:t>Cascorbi</w:t>
      </w:r>
      <w:proofErr w:type="spellEnd"/>
    </w:p>
    <w:bookmarkEnd w:id="8"/>
    <w:p w:rsidR="00B50D2E" w:rsidRPr="004C264C" w:rsidRDefault="00B50D2E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B50D2E" w:rsidRPr="00450E0C" w:rsidTr="00594526">
        <w:trPr>
          <w:trHeight w:val="426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7ACF9E28" wp14:editId="09F36A95">
                  <wp:extent cx="1513840" cy="1950720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594526" w:rsidRDefault="00380179" w:rsidP="00594526">
            <w:r w:rsidRPr="00594526">
              <w:t xml:space="preserve">Director of Institute of Clinical and Experimental Pharmacology </w:t>
            </w:r>
          </w:p>
        </w:tc>
      </w:tr>
      <w:tr w:rsidR="00B50D2E" w:rsidRPr="00450E0C" w:rsidTr="00594526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450E0C" w:rsidRDefault="00B50D2E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380179" w:rsidRPr="00594526" w:rsidRDefault="00380179" w:rsidP="00594526">
            <w:r w:rsidRPr="00594526">
              <w:t xml:space="preserve">Christian </w:t>
            </w:r>
            <w:proofErr w:type="spellStart"/>
            <w:r w:rsidRPr="00594526">
              <w:t>Albrechts</w:t>
            </w:r>
            <w:proofErr w:type="spellEnd"/>
            <w:r w:rsidRPr="00594526">
              <w:t xml:space="preserve"> University Kiel</w:t>
            </w:r>
          </w:p>
        </w:tc>
      </w:tr>
      <w:tr w:rsidR="00B50D2E" w:rsidRPr="00450E0C" w:rsidTr="00594526"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450E0C" w:rsidRDefault="00B50D2E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380179" w:rsidRPr="00594526" w:rsidRDefault="00210012" w:rsidP="00594526">
            <w:pPr>
              <w:rPr>
                <w:color w:val="365F91" w:themeColor="accent1" w:themeShade="BF"/>
              </w:rPr>
            </w:pPr>
            <w:hyperlink r:id="rId32" w:history="1">
              <w:r w:rsidR="00380179" w:rsidRPr="00594526">
                <w:rPr>
                  <w:rStyle w:val="Hyperlink"/>
                  <w:color w:val="365F91" w:themeColor="accent1" w:themeShade="BF"/>
                </w:rPr>
                <w:t>http://www.uksh.de/pharmacology-kiel/</w:t>
              </w:r>
            </w:hyperlink>
          </w:p>
        </w:tc>
      </w:tr>
      <w:tr w:rsidR="00B50D2E" w:rsidRPr="00450E0C" w:rsidTr="00594526">
        <w:trPr>
          <w:trHeight w:val="344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450E0C" w:rsidRDefault="00B50D2E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594526" w:rsidRDefault="00380179" w:rsidP="00594526">
            <w:r w:rsidRPr="00594526">
              <w:t>cascorbi@pharmakologie.uni-kiel.de</w:t>
            </w:r>
          </w:p>
        </w:tc>
      </w:tr>
      <w:tr w:rsidR="00B50D2E" w:rsidRPr="00450E0C" w:rsidTr="00594526">
        <w:trPr>
          <w:trHeight w:val="721"/>
        </w:trPr>
        <w:tc>
          <w:tcPr>
            <w:tcW w:w="2880" w:type="dxa"/>
            <w:vMerge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B50D2E" w:rsidRPr="00450E0C" w:rsidRDefault="00B50D2E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594526" w:rsidRDefault="007C00C6" w:rsidP="006A3FBF">
            <w:pPr>
              <w:spacing w:after="120"/>
            </w:pPr>
            <w:r w:rsidRPr="00594526">
              <w:t>Topics:</w:t>
            </w:r>
          </w:p>
          <w:p w:rsidR="00B50D2E" w:rsidRPr="00594526" w:rsidRDefault="007C00C6" w:rsidP="006A3FBF">
            <w:pPr>
              <w:spacing w:after="0"/>
            </w:pPr>
            <w:r w:rsidRPr="00594526">
              <w:t>Pharmacogenomics</w:t>
            </w:r>
          </w:p>
        </w:tc>
      </w:tr>
    </w:tbl>
    <w:p w:rsidR="00613D95" w:rsidRPr="004C264C" w:rsidRDefault="00613D95" w:rsidP="004C264C">
      <w:pPr>
        <w:ind w:left="360"/>
      </w:pPr>
    </w:p>
    <w:p w:rsidR="00613D95" w:rsidRPr="004C264C" w:rsidRDefault="00694551" w:rsidP="00616627">
      <w:pPr>
        <w:pStyle w:val="berschrift2"/>
      </w:pPr>
      <w:bookmarkStart w:id="9" w:name="OLE_LINK13"/>
      <w:r>
        <w:br w:type="page"/>
      </w:r>
      <w:r w:rsidR="00613D95" w:rsidRPr="004C264C">
        <w:lastRenderedPageBreak/>
        <w:t>Brigitte Strahwald</w:t>
      </w:r>
    </w:p>
    <w:bookmarkEnd w:id="9"/>
    <w:p w:rsidR="00613D95" w:rsidRPr="004C264C" w:rsidRDefault="00613D95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613D95" w:rsidRPr="00450E0C" w:rsidTr="00694551"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5A4C87F4" wp14:editId="450893D3">
                  <wp:extent cx="1513840" cy="1798320"/>
                  <wp:effectExtent l="0" t="0" r="0" b="0"/>
                  <wp:docPr id="12" name="Bild 12" descr="Strahwald with 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rahwald with b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450E0C" w:rsidRDefault="00486373" w:rsidP="00694551">
            <w:pPr>
              <w:ind w:left="97"/>
            </w:pPr>
            <w:r w:rsidRPr="00450E0C">
              <w:t xml:space="preserve">Health Communication Expert, </w:t>
            </w:r>
            <w:proofErr w:type="spellStart"/>
            <w:r w:rsidRPr="00450E0C">
              <w:t>cog</w:t>
            </w:r>
            <w:r w:rsidR="00E10D3E" w:rsidRPr="00450E0C">
              <w:t>n</w:t>
            </w:r>
            <w:r w:rsidRPr="00450E0C">
              <w:t>omedic</w:t>
            </w:r>
            <w:proofErr w:type="spellEnd"/>
            <w:r w:rsidRPr="00450E0C">
              <w:t xml:space="preserve"> Managing Partner</w:t>
            </w:r>
          </w:p>
        </w:tc>
      </w:tr>
      <w:tr w:rsidR="00613D95" w:rsidRPr="00450E0C" w:rsidTr="00694551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613D95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450E0C" w:rsidRDefault="00B32092" w:rsidP="00694551">
            <w:pPr>
              <w:ind w:left="97"/>
            </w:pPr>
            <w:proofErr w:type="spellStart"/>
            <w:r w:rsidRPr="00450E0C">
              <w:t>c</w:t>
            </w:r>
            <w:r w:rsidR="00F90234" w:rsidRPr="00450E0C">
              <w:t>og</w:t>
            </w:r>
            <w:r w:rsidRPr="00450E0C">
              <w:t>n</w:t>
            </w:r>
            <w:r w:rsidR="00F90234" w:rsidRPr="00450E0C">
              <w:t>omedic</w:t>
            </w:r>
            <w:proofErr w:type="spellEnd"/>
            <w:r w:rsidRPr="00450E0C">
              <w:t xml:space="preserve"> GmbH</w:t>
            </w:r>
          </w:p>
        </w:tc>
      </w:tr>
      <w:tr w:rsidR="00613D95" w:rsidRPr="00450E0C" w:rsidTr="00694551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613D95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A3591A" w:rsidRPr="00694551" w:rsidRDefault="00210012" w:rsidP="00694551">
            <w:pPr>
              <w:ind w:left="97"/>
              <w:rPr>
                <w:color w:val="365F91" w:themeColor="accent1" w:themeShade="BF"/>
              </w:rPr>
            </w:pPr>
            <w:hyperlink r:id="rId34" w:history="1">
              <w:r w:rsidR="00486373" w:rsidRPr="00694551">
                <w:rPr>
                  <w:rStyle w:val="Hyperlink"/>
                  <w:color w:val="365F91" w:themeColor="accent1" w:themeShade="BF"/>
                </w:rPr>
                <w:t>http://www.cognomedic.de/Home.html</w:t>
              </w:r>
            </w:hyperlink>
          </w:p>
        </w:tc>
      </w:tr>
      <w:tr w:rsidR="00613D95" w:rsidRPr="00450E0C" w:rsidTr="00694551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613D95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486373" w:rsidP="00694551">
            <w:pPr>
              <w:ind w:left="97"/>
            </w:pPr>
            <w:r w:rsidRPr="00450E0C">
              <w:t>strahwald@cognomedic.de</w:t>
            </w:r>
          </w:p>
        </w:tc>
      </w:tr>
      <w:tr w:rsidR="00613D95" w:rsidRPr="00450E0C" w:rsidTr="00694551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613D95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613D95" w:rsidRPr="00450E0C" w:rsidRDefault="006C3C1F" w:rsidP="00694551">
            <w:pPr>
              <w:ind w:left="97"/>
            </w:pPr>
            <w:r w:rsidRPr="00450E0C">
              <w:t>Topic:</w:t>
            </w:r>
          </w:p>
          <w:p w:rsidR="00426B2F" w:rsidRPr="00450E0C" w:rsidRDefault="00426B2F" w:rsidP="00694551">
            <w:pPr>
              <w:spacing w:after="120"/>
              <w:ind w:left="97"/>
            </w:pPr>
            <w:r w:rsidRPr="00450E0C">
              <w:t>Direct-to-consumer genetic testing</w:t>
            </w:r>
          </w:p>
        </w:tc>
      </w:tr>
    </w:tbl>
    <w:p w:rsidR="002707F5" w:rsidRPr="004C264C" w:rsidRDefault="002707F5" w:rsidP="004C264C">
      <w:pPr>
        <w:ind w:left="360"/>
      </w:pPr>
      <w:bookmarkStart w:id="10" w:name="OLE_LINK14"/>
    </w:p>
    <w:p w:rsidR="0049747B" w:rsidRPr="004C264C" w:rsidRDefault="0049747B" w:rsidP="00616627">
      <w:pPr>
        <w:pStyle w:val="berschrift2"/>
      </w:pPr>
      <w:proofErr w:type="spellStart"/>
      <w:r w:rsidRPr="004C264C">
        <w:t>Prof.</w:t>
      </w:r>
      <w:proofErr w:type="spellEnd"/>
      <w:r w:rsidRPr="004C264C">
        <w:t xml:space="preserve"> Hans-Werner </w:t>
      </w:r>
      <w:proofErr w:type="spellStart"/>
      <w:r w:rsidRPr="004C264C">
        <w:t>Mewes</w:t>
      </w:r>
      <w:proofErr w:type="spellEnd"/>
      <w:r w:rsidRPr="004C264C">
        <w:t xml:space="preserve"> </w:t>
      </w:r>
      <w:bookmarkEnd w:id="10"/>
    </w:p>
    <w:p w:rsidR="0049747B" w:rsidRPr="004C264C" w:rsidRDefault="0049747B" w:rsidP="004C264C">
      <w:pPr>
        <w:ind w:left="360"/>
      </w:pPr>
    </w:p>
    <w:tbl>
      <w:tblPr>
        <w:tblW w:w="9322" w:type="dxa"/>
        <w:tblBorders>
          <w:top w:val="single" w:sz="4" w:space="0" w:color="D4ECA1"/>
          <w:left w:val="single" w:sz="4" w:space="0" w:color="D4ECA1"/>
          <w:bottom w:val="single" w:sz="4" w:space="0" w:color="D4ECA1"/>
          <w:right w:val="single" w:sz="4" w:space="0" w:color="D4ECA1"/>
          <w:insideH w:val="single" w:sz="4" w:space="0" w:color="D4ECA1"/>
          <w:insideV w:val="single" w:sz="4" w:space="0" w:color="D4ECA1"/>
        </w:tblBorders>
        <w:tblLayout w:type="fixed"/>
        <w:tblLook w:val="0480" w:firstRow="0" w:lastRow="0" w:firstColumn="1" w:lastColumn="0" w:noHBand="0" w:noVBand="1"/>
      </w:tblPr>
      <w:tblGrid>
        <w:gridCol w:w="2880"/>
        <w:gridCol w:w="6442"/>
      </w:tblGrid>
      <w:tr w:rsidR="0049747B" w:rsidRPr="00450E0C" w:rsidTr="00694551">
        <w:tc>
          <w:tcPr>
            <w:tcW w:w="2880" w:type="dxa"/>
            <w:vMerge w:val="restart"/>
            <w:tcBorders>
              <w:top w:val="nil"/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197229" w:rsidP="004C264C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751BECFA" wp14:editId="4B5F1F2B">
                  <wp:extent cx="1513840" cy="1981200"/>
                  <wp:effectExtent l="0" t="0" r="0" b="0"/>
                  <wp:docPr id="13" name="Grafik 2" descr="H.W. Mew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H.W. Mew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21B76" w:rsidRPr="00450E0C" w:rsidRDefault="00D21B76" w:rsidP="00D21B76">
            <w:pPr>
              <w:ind w:left="-45"/>
            </w:pPr>
          </w:p>
        </w:tc>
      </w:tr>
      <w:tr w:rsidR="0049747B" w:rsidRPr="00450E0C" w:rsidTr="00694551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D21B76" w:rsidRDefault="00CB3845" w:rsidP="00D21B76">
            <w:pPr>
              <w:spacing w:after="0"/>
            </w:pPr>
            <w:r>
              <w:t>Chair</w:t>
            </w:r>
            <w:r w:rsidR="00A63C7A" w:rsidRPr="00450E0C">
              <w:t xml:space="preserve"> of Genome Oriented Bioinformatics (Life Science </w:t>
            </w:r>
            <w:proofErr w:type="spellStart"/>
            <w:r w:rsidR="00A63C7A" w:rsidRPr="00450E0C">
              <w:t>Center</w:t>
            </w:r>
            <w:proofErr w:type="spellEnd"/>
            <w:r w:rsidR="00A63C7A" w:rsidRPr="00450E0C">
              <w:t xml:space="preserve"> </w:t>
            </w:r>
            <w:proofErr w:type="spellStart"/>
            <w:r w:rsidR="00A63C7A" w:rsidRPr="00450E0C">
              <w:t>Weihenstephan</w:t>
            </w:r>
            <w:proofErr w:type="spellEnd"/>
            <w:r>
              <w:t>, Technical University of Munich</w:t>
            </w:r>
            <w:r w:rsidR="00B32092" w:rsidRPr="00450E0C">
              <w:t>)</w:t>
            </w:r>
            <w:r w:rsidR="00D21B76" w:rsidRPr="00450E0C">
              <w:t xml:space="preserve"> </w:t>
            </w:r>
          </w:p>
          <w:p w:rsidR="00D21B76" w:rsidRPr="00450E0C" w:rsidRDefault="00D21B76" w:rsidP="00D21B76">
            <w:pPr>
              <w:spacing w:after="0"/>
            </w:pPr>
            <w:r w:rsidRPr="00450E0C">
              <w:t>Institute of Bioinformatics and</w:t>
            </w:r>
          </w:p>
          <w:p w:rsidR="00A63C7A" w:rsidRPr="00450E0C" w:rsidRDefault="00D21B76" w:rsidP="00D21B76">
            <w:r w:rsidRPr="00450E0C">
              <w:t>Systems Biology (Helmholtz Zentrum München)</w:t>
            </w:r>
          </w:p>
        </w:tc>
      </w:tr>
      <w:tr w:rsidR="0049747B" w:rsidRPr="00450E0C" w:rsidTr="00694551"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0F40A6" w:rsidRPr="00D21B76" w:rsidRDefault="00210012" w:rsidP="00694551">
            <w:hyperlink r:id="rId36" w:history="1">
              <w:r w:rsidR="000F40A6" w:rsidRPr="00D21B76">
                <w:rPr>
                  <w:rStyle w:val="Hyperlink"/>
                  <w:color w:val="365F91" w:themeColor="accent1" w:themeShade="BF"/>
                </w:rPr>
                <w:t>http://bioinformatik.wzw.tum.de/index.php?id=70</w:t>
              </w:r>
            </w:hyperlink>
          </w:p>
        </w:tc>
      </w:tr>
      <w:tr w:rsidR="0049747B" w:rsidRPr="00450E0C" w:rsidTr="00694551">
        <w:trPr>
          <w:trHeight w:val="344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694551">
            <w:r w:rsidRPr="00450E0C">
              <w:t>w.mewes@helmholtz-muenchen.de</w:t>
            </w:r>
          </w:p>
        </w:tc>
      </w:tr>
      <w:tr w:rsidR="0049747B" w:rsidRPr="00450E0C" w:rsidTr="00694551">
        <w:trPr>
          <w:trHeight w:val="70"/>
        </w:trPr>
        <w:tc>
          <w:tcPr>
            <w:tcW w:w="2880" w:type="dxa"/>
            <w:vMerge/>
            <w:tcBorders>
              <w:left w:val="nil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4C264C">
            <w:pPr>
              <w:ind w:left="360"/>
            </w:pPr>
          </w:p>
        </w:tc>
        <w:tc>
          <w:tcPr>
            <w:tcW w:w="644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</w:tcPr>
          <w:p w:rsidR="0049747B" w:rsidRPr="00450E0C" w:rsidRDefault="0049747B" w:rsidP="00694551">
            <w:r w:rsidRPr="00450E0C">
              <w:t>Topic</w:t>
            </w:r>
            <w:r w:rsidR="00D21B76">
              <w:t>s</w:t>
            </w:r>
            <w:r w:rsidRPr="00450E0C">
              <w:t>:</w:t>
            </w:r>
          </w:p>
          <w:p w:rsidR="0049747B" w:rsidRPr="00450E0C" w:rsidRDefault="0049747B" w:rsidP="00694551">
            <w:pPr>
              <w:spacing w:after="0"/>
            </w:pPr>
            <w:r w:rsidRPr="00450E0C">
              <w:t>Complexity and Causality in Personalized Medicine</w:t>
            </w:r>
          </w:p>
          <w:p w:rsidR="0049747B" w:rsidRPr="00450E0C" w:rsidRDefault="0049747B" w:rsidP="00694551">
            <w:pPr>
              <w:spacing w:after="120"/>
            </w:pPr>
            <w:r w:rsidRPr="00450E0C">
              <w:t>Data Integration and Knowledge Exploration</w:t>
            </w:r>
          </w:p>
        </w:tc>
      </w:tr>
    </w:tbl>
    <w:p w:rsidR="00D42266" w:rsidRPr="004C264C" w:rsidRDefault="00D42266" w:rsidP="004C264C">
      <w:pPr>
        <w:ind w:left="360"/>
      </w:pPr>
    </w:p>
    <w:sectPr w:rsidR="00D42266" w:rsidRPr="004C264C" w:rsidSect="003E474C">
      <w:headerReference w:type="default" r:id="rId37"/>
      <w:footerReference w:type="default" r:id="rId38"/>
      <w:footerReference w:type="first" r:id="rId39"/>
      <w:pgSz w:w="11909" w:h="16834" w:code="9"/>
      <w:pgMar w:top="1134" w:right="1134" w:bottom="1134" w:left="1134" w:header="720" w:footer="11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0DB" w:rsidRDefault="00BE20DB" w:rsidP="00197229">
      <w:pPr>
        <w:spacing w:after="0" w:line="240" w:lineRule="auto"/>
      </w:pPr>
      <w:r>
        <w:separator/>
      </w:r>
    </w:p>
  </w:endnote>
  <w:endnote w:type="continuationSeparator" w:id="0">
    <w:p w:rsidR="00BE20DB" w:rsidRDefault="00BE20DB" w:rsidP="0019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649388"/>
      <w:docPartObj>
        <w:docPartGallery w:val="Page Numbers (Bottom of Page)"/>
        <w:docPartUnique/>
      </w:docPartObj>
    </w:sdtPr>
    <w:sdtEndPr/>
    <w:sdtContent>
      <w:p w:rsidR="003E474C" w:rsidRDefault="003E474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012" w:rsidRPr="00210012">
          <w:rPr>
            <w:noProof/>
            <w:lang w:val="de-DE"/>
          </w:rPr>
          <w:t>4</w:t>
        </w:r>
        <w:r>
          <w:fldChar w:fldCharType="end"/>
        </w:r>
      </w:p>
    </w:sdtContent>
  </w:sdt>
  <w:p w:rsidR="003E474C" w:rsidRDefault="003E47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631225"/>
      <w:docPartObj>
        <w:docPartGallery w:val="Page Numbers (Bottom of Page)"/>
        <w:docPartUnique/>
      </w:docPartObj>
    </w:sdtPr>
    <w:sdtEndPr/>
    <w:sdtContent>
      <w:p w:rsidR="003E474C" w:rsidRDefault="003E474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37B" w:rsidRPr="003D537B">
          <w:rPr>
            <w:noProof/>
            <w:lang w:val="de-DE"/>
          </w:rPr>
          <w:t>1</w:t>
        </w:r>
        <w:r>
          <w:fldChar w:fldCharType="end"/>
        </w:r>
      </w:p>
    </w:sdtContent>
  </w:sdt>
  <w:p w:rsidR="003E474C" w:rsidRDefault="003E47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0DB" w:rsidRDefault="00BE20DB" w:rsidP="00197229">
      <w:pPr>
        <w:spacing w:after="0" w:line="240" w:lineRule="auto"/>
      </w:pPr>
      <w:r>
        <w:separator/>
      </w:r>
    </w:p>
  </w:footnote>
  <w:footnote w:type="continuationSeparator" w:id="0">
    <w:p w:rsidR="00BE20DB" w:rsidRDefault="00BE20DB" w:rsidP="00197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Titel"/>
      <w:id w:val="77547040"/>
      <w:placeholder>
        <w:docPart w:val="282D6B604D4B42D6BA3E97FB07FE438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97229" w:rsidRPr="00197229" w:rsidRDefault="00197229" w:rsidP="00197229">
        <w:pPr>
          <w:pStyle w:val="Kopfzeile"/>
          <w:pBdr>
            <w:between w:val="single" w:sz="4" w:space="1" w:color="4F81BD"/>
          </w:pBdr>
          <w:jc w:val="center"/>
          <w:rPr>
            <w:lang w:val="de-DE"/>
          </w:rPr>
        </w:pPr>
        <w:r>
          <w:rPr>
            <w:lang w:val="de-DE"/>
          </w:rPr>
          <w:t xml:space="preserve">Winter School 2017 - </w:t>
        </w:r>
        <w:proofErr w:type="spellStart"/>
        <w:r>
          <w:rPr>
            <w:lang w:val="de-DE"/>
          </w:rPr>
          <w:t>Lecturers</w:t>
        </w:r>
        <w:proofErr w:type="spellEnd"/>
      </w:p>
    </w:sdtContent>
  </w:sdt>
  <w:p w:rsidR="00197229" w:rsidRPr="00197229" w:rsidRDefault="00197229" w:rsidP="00197229">
    <w:pPr>
      <w:pStyle w:val="Kopfzeile"/>
      <w:pBdr>
        <w:between w:val="single" w:sz="4" w:space="1" w:color="4F81BD"/>
      </w:pBdr>
      <w:jc w:val="center"/>
      <w:rPr>
        <w:lang w:val="de-DE"/>
      </w:rPr>
    </w:pPr>
  </w:p>
  <w:p w:rsidR="00197229" w:rsidRPr="00197229" w:rsidRDefault="00197229">
    <w:pPr>
      <w:pStyle w:val="Kopfzeile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9A0"/>
    <w:rsid w:val="00057D66"/>
    <w:rsid w:val="00063A36"/>
    <w:rsid w:val="00067256"/>
    <w:rsid w:val="000F40A6"/>
    <w:rsid w:val="00101DD2"/>
    <w:rsid w:val="00180847"/>
    <w:rsid w:val="00197229"/>
    <w:rsid w:val="001C0ADA"/>
    <w:rsid w:val="001E765F"/>
    <w:rsid w:val="00210012"/>
    <w:rsid w:val="00220435"/>
    <w:rsid w:val="002613E3"/>
    <w:rsid w:val="002707F5"/>
    <w:rsid w:val="00282098"/>
    <w:rsid w:val="002D6AC2"/>
    <w:rsid w:val="002E05E4"/>
    <w:rsid w:val="0030666E"/>
    <w:rsid w:val="003163AE"/>
    <w:rsid w:val="00326C91"/>
    <w:rsid w:val="00361D7B"/>
    <w:rsid w:val="00380179"/>
    <w:rsid w:val="003C11A5"/>
    <w:rsid w:val="003D537B"/>
    <w:rsid w:val="003E4348"/>
    <w:rsid w:val="003E474C"/>
    <w:rsid w:val="003F3A64"/>
    <w:rsid w:val="003F7CD8"/>
    <w:rsid w:val="00426B2F"/>
    <w:rsid w:val="00441441"/>
    <w:rsid w:val="00450E0C"/>
    <w:rsid w:val="00483726"/>
    <w:rsid w:val="00486373"/>
    <w:rsid w:val="0049323F"/>
    <w:rsid w:val="0049747B"/>
    <w:rsid w:val="004A0A70"/>
    <w:rsid w:val="004B1679"/>
    <w:rsid w:val="004C264C"/>
    <w:rsid w:val="005008D8"/>
    <w:rsid w:val="00523F31"/>
    <w:rsid w:val="00525A3D"/>
    <w:rsid w:val="00542E27"/>
    <w:rsid w:val="00586764"/>
    <w:rsid w:val="005928F7"/>
    <w:rsid w:val="00594526"/>
    <w:rsid w:val="005A0665"/>
    <w:rsid w:val="005D1FE3"/>
    <w:rsid w:val="00613D95"/>
    <w:rsid w:val="00616627"/>
    <w:rsid w:val="00671ADC"/>
    <w:rsid w:val="00694551"/>
    <w:rsid w:val="006A09B7"/>
    <w:rsid w:val="006A3FBF"/>
    <w:rsid w:val="006A6A24"/>
    <w:rsid w:val="006A7ACE"/>
    <w:rsid w:val="006C3C1F"/>
    <w:rsid w:val="006D32ED"/>
    <w:rsid w:val="00704CA3"/>
    <w:rsid w:val="00711903"/>
    <w:rsid w:val="007150CB"/>
    <w:rsid w:val="007235D3"/>
    <w:rsid w:val="007307E8"/>
    <w:rsid w:val="00734F00"/>
    <w:rsid w:val="00735CBE"/>
    <w:rsid w:val="00735F43"/>
    <w:rsid w:val="007678B1"/>
    <w:rsid w:val="007861BE"/>
    <w:rsid w:val="007927EE"/>
    <w:rsid w:val="007A6A4D"/>
    <w:rsid w:val="007B3090"/>
    <w:rsid w:val="007B4BF8"/>
    <w:rsid w:val="007C00C6"/>
    <w:rsid w:val="007C0438"/>
    <w:rsid w:val="008501AC"/>
    <w:rsid w:val="00887353"/>
    <w:rsid w:val="00894928"/>
    <w:rsid w:val="008D5A79"/>
    <w:rsid w:val="008F49A0"/>
    <w:rsid w:val="00940CE9"/>
    <w:rsid w:val="009B0052"/>
    <w:rsid w:val="009B0BC2"/>
    <w:rsid w:val="009C0B90"/>
    <w:rsid w:val="009E0A27"/>
    <w:rsid w:val="009E1830"/>
    <w:rsid w:val="009F5B0E"/>
    <w:rsid w:val="00A268AC"/>
    <w:rsid w:val="00A3591A"/>
    <w:rsid w:val="00A36747"/>
    <w:rsid w:val="00A53F11"/>
    <w:rsid w:val="00A62427"/>
    <w:rsid w:val="00A63C7A"/>
    <w:rsid w:val="00A77806"/>
    <w:rsid w:val="00AE263B"/>
    <w:rsid w:val="00B21182"/>
    <w:rsid w:val="00B32092"/>
    <w:rsid w:val="00B33082"/>
    <w:rsid w:val="00B370FC"/>
    <w:rsid w:val="00B432C4"/>
    <w:rsid w:val="00B50D2E"/>
    <w:rsid w:val="00B52B7D"/>
    <w:rsid w:val="00B64300"/>
    <w:rsid w:val="00B67AE9"/>
    <w:rsid w:val="00B76575"/>
    <w:rsid w:val="00B86601"/>
    <w:rsid w:val="00B91B1C"/>
    <w:rsid w:val="00BB585B"/>
    <w:rsid w:val="00BE20DB"/>
    <w:rsid w:val="00C519C1"/>
    <w:rsid w:val="00C54D81"/>
    <w:rsid w:val="00C65EB4"/>
    <w:rsid w:val="00C86637"/>
    <w:rsid w:val="00C94722"/>
    <w:rsid w:val="00CB3845"/>
    <w:rsid w:val="00CD2698"/>
    <w:rsid w:val="00D21B76"/>
    <w:rsid w:val="00D3526E"/>
    <w:rsid w:val="00D41023"/>
    <w:rsid w:val="00D42266"/>
    <w:rsid w:val="00D57684"/>
    <w:rsid w:val="00D719F7"/>
    <w:rsid w:val="00D979A6"/>
    <w:rsid w:val="00DE0F9A"/>
    <w:rsid w:val="00DE2B81"/>
    <w:rsid w:val="00E10D3E"/>
    <w:rsid w:val="00E11DB2"/>
    <w:rsid w:val="00E24243"/>
    <w:rsid w:val="00E2679B"/>
    <w:rsid w:val="00E320ED"/>
    <w:rsid w:val="00E65584"/>
    <w:rsid w:val="00E7386B"/>
    <w:rsid w:val="00EB6753"/>
    <w:rsid w:val="00EC3761"/>
    <w:rsid w:val="00F17C1F"/>
    <w:rsid w:val="00F3755B"/>
    <w:rsid w:val="00F75ADF"/>
    <w:rsid w:val="00F77733"/>
    <w:rsid w:val="00F86C88"/>
    <w:rsid w:val="00F90234"/>
    <w:rsid w:val="00FB3F48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6627"/>
  </w:style>
  <w:style w:type="paragraph" w:styleId="berschrift1">
    <w:name w:val="heading 1"/>
    <w:basedOn w:val="Standard"/>
    <w:next w:val="Standard"/>
    <w:link w:val="berschrift1Zchn"/>
    <w:uiPriority w:val="9"/>
    <w:qFormat/>
    <w:rsid w:val="0061662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1662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1662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662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662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6627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6627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6627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6627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1662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616627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6627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616627"/>
    <w:rPr>
      <w:i/>
      <w:iCs/>
      <w:smallCaps/>
      <w:spacing w:val="10"/>
      <w:sz w:val="28"/>
      <w:szCs w:val="28"/>
    </w:rPr>
  </w:style>
  <w:style w:type="character" w:customStyle="1" w:styleId="berschrift1Zchn">
    <w:name w:val="Überschrift 1 Zchn"/>
    <w:link w:val="berschrift1"/>
    <w:uiPriority w:val="9"/>
    <w:rsid w:val="00616627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rsid w:val="00616627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rsid w:val="00616627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16627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616627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616627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616627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616627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616627"/>
    <w:rPr>
      <w:b/>
      <w:bCs/>
      <w:i/>
      <w:iCs/>
      <w:color w:val="7F7F7F"/>
      <w:sz w:val="18"/>
      <w:szCs w:val="18"/>
    </w:rPr>
  </w:style>
  <w:style w:type="character" w:styleId="SchwacheHervorhebung">
    <w:name w:val="Subtle Emphasis"/>
    <w:uiPriority w:val="19"/>
    <w:qFormat/>
    <w:rsid w:val="00616627"/>
    <w:rPr>
      <w:i/>
      <w:iCs/>
    </w:rPr>
  </w:style>
  <w:style w:type="character" w:styleId="Hervorhebung">
    <w:name w:val="Emphasis"/>
    <w:uiPriority w:val="20"/>
    <w:qFormat/>
    <w:rsid w:val="00616627"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sid w:val="00616627"/>
    <w:rPr>
      <w:b/>
      <w:bCs/>
      <w:i/>
      <w:iCs/>
    </w:rPr>
  </w:style>
  <w:style w:type="character" w:styleId="Fett">
    <w:name w:val="Strong"/>
    <w:uiPriority w:val="22"/>
    <w:qFormat/>
    <w:rsid w:val="00616627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616627"/>
    <w:rPr>
      <w:i/>
      <w:iCs/>
    </w:rPr>
  </w:style>
  <w:style w:type="character" w:customStyle="1" w:styleId="ZitatZchn">
    <w:name w:val="Zitat Zchn"/>
    <w:link w:val="Zitat"/>
    <w:uiPriority w:val="29"/>
    <w:rsid w:val="00616627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662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616627"/>
    <w:rPr>
      <w:i/>
      <w:iCs/>
    </w:rPr>
  </w:style>
  <w:style w:type="character" w:styleId="SchwacherVerweis">
    <w:name w:val="Subtle Reference"/>
    <w:uiPriority w:val="31"/>
    <w:qFormat/>
    <w:rsid w:val="00616627"/>
    <w:rPr>
      <w:smallCaps/>
    </w:rPr>
  </w:style>
  <w:style w:type="character" w:styleId="IntensiverVerweis">
    <w:name w:val="Intense Reference"/>
    <w:uiPriority w:val="32"/>
    <w:qFormat/>
    <w:rsid w:val="00616627"/>
    <w:rPr>
      <w:b/>
      <w:bCs/>
      <w:smallCaps/>
    </w:rPr>
  </w:style>
  <w:style w:type="character" w:styleId="Buchtitel">
    <w:name w:val="Book Title"/>
    <w:uiPriority w:val="33"/>
    <w:qFormat/>
    <w:rsid w:val="00616627"/>
    <w:rPr>
      <w:i/>
      <w:iCs/>
      <w:smallCap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rsid w:val="00616627"/>
    <w:rPr>
      <w:b/>
      <w:bCs/>
      <w:smallCaps/>
      <w:color w:val="1F497D"/>
      <w:spacing w:val="1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16627"/>
    <w:pPr>
      <w:outlineLvl w:val="9"/>
    </w:pPr>
    <w:rPr>
      <w:lang w:bidi="en-US"/>
    </w:rPr>
  </w:style>
  <w:style w:type="paragraph" w:styleId="KeinLeerraum">
    <w:name w:val="No Spacing"/>
    <w:basedOn w:val="Standard"/>
    <w:link w:val="KeinLeerraumZchn"/>
    <w:uiPriority w:val="1"/>
    <w:qFormat/>
    <w:rsid w:val="0061662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16627"/>
    <w:pPr>
      <w:ind w:left="720"/>
      <w:contextualSpacing/>
    </w:pPr>
  </w:style>
  <w:style w:type="table" w:styleId="Tabellenraster">
    <w:name w:val="Table Grid"/>
    <w:basedOn w:val="NormaleTabelle"/>
    <w:uiPriority w:val="39"/>
    <w:rsid w:val="008F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">
    <w:name w:val="Grid Table 1 Light - Accent 1"/>
    <w:basedOn w:val="NormaleTabelle"/>
    <w:uiPriority w:val="46"/>
    <w:rsid w:val="008F49A0"/>
    <w:pPr>
      <w:spacing w:after="0" w:line="240" w:lineRule="auto"/>
    </w:pPr>
    <w:tblPr>
      <w:tblStyleRowBandSize w:val="1"/>
      <w:tblStyleColBandSize w:val="1"/>
      <w:tblBorders>
        <w:top w:val="single" w:sz="4" w:space="0" w:color="D4ECA1"/>
        <w:left w:val="single" w:sz="4" w:space="0" w:color="D4ECA1"/>
        <w:bottom w:val="single" w:sz="4" w:space="0" w:color="D4ECA1"/>
        <w:right w:val="single" w:sz="4" w:space="0" w:color="D4ECA1"/>
        <w:insideH w:val="single" w:sz="4" w:space="0" w:color="D4ECA1"/>
        <w:insideV w:val="single" w:sz="4" w:space="0" w:color="D4ECA1"/>
      </w:tblBorders>
    </w:tblPr>
    <w:tblStylePr w:type="firstRow">
      <w:rPr>
        <w:b/>
        <w:bCs/>
      </w:rPr>
      <w:tblPr/>
      <w:tcPr>
        <w:tcBorders>
          <w:bottom w:val="single" w:sz="12" w:space="0" w:color="BFE373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8F49A0"/>
    <w:rPr>
      <w:color w:val="99CA3C"/>
      <w:u w:val="single"/>
    </w:rPr>
  </w:style>
  <w:style w:type="character" w:styleId="BesuchterHyperlink">
    <w:name w:val="FollowedHyperlink"/>
    <w:uiPriority w:val="99"/>
    <w:semiHidden/>
    <w:unhideWhenUsed/>
    <w:rsid w:val="00EC3761"/>
    <w:rPr>
      <w:color w:val="B9D18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63A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163AE"/>
    <w:rPr>
      <w:rFonts w:ascii="Tahoma" w:hAnsi="Tahoma"/>
      <w:sz w:val="16"/>
      <w:szCs w:val="16"/>
      <w:lang w:val="en-US" w:eastAsia="ja-JP"/>
    </w:rPr>
  </w:style>
  <w:style w:type="character" w:customStyle="1" w:styleId="KeinLeerraumZchn">
    <w:name w:val="Kein Leerraum Zchn"/>
    <w:link w:val="KeinLeerraum"/>
    <w:uiPriority w:val="1"/>
    <w:rsid w:val="002D6AC2"/>
  </w:style>
  <w:style w:type="paragraph" w:styleId="Kopfzeile">
    <w:name w:val="header"/>
    <w:basedOn w:val="Standard"/>
    <w:link w:val="KopfzeileZchn"/>
    <w:uiPriority w:val="99"/>
    <w:unhideWhenUsed/>
    <w:rsid w:val="001972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229"/>
  </w:style>
  <w:style w:type="paragraph" w:styleId="Fuzeile">
    <w:name w:val="footer"/>
    <w:basedOn w:val="Standard"/>
    <w:link w:val="FuzeileZchn"/>
    <w:uiPriority w:val="99"/>
    <w:unhideWhenUsed/>
    <w:rsid w:val="001972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7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6627"/>
  </w:style>
  <w:style w:type="paragraph" w:styleId="berschrift1">
    <w:name w:val="heading 1"/>
    <w:basedOn w:val="Standard"/>
    <w:next w:val="Standard"/>
    <w:link w:val="berschrift1Zchn"/>
    <w:uiPriority w:val="9"/>
    <w:qFormat/>
    <w:rsid w:val="0061662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1662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1662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662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662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6627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6627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6627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6627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1662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616627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6627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616627"/>
    <w:rPr>
      <w:i/>
      <w:iCs/>
      <w:smallCaps/>
      <w:spacing w:val="10"/>
      <w:sz w:val="28"/>
      <w:szCs w:val="28"/>
    </w:rPr>
  </w:style>
  <w:style w:type="character" w:customStyle="1" w:styleId="berschrift1Zchn">
    <w:name w:val="Überschrift 1 Zchn"/>
    <w:link w:val="berschrift1"/>
    <w:uiPriority w:val="9"/>
    <w:rsid w:val="00616627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rsid w:val="00616627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rsid w:val="00616627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16627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616627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616627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616627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616627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616627"/>
    <w:rPr>
      <w:b/>
      <w:bCs/>
      <w:i/>
      <w:iCs/>
      <w:color w:val="7F7F7F"/>
      <w:sz w:val="18"/>
      <w:szCs w:val="18"/>
    </w:rPr>
  </w:style>
  <w:style w:type="character" w:styleId="SchwacheHervorhebung">
    <w:name w:val="Subtle Emphasis"/>
    <w:uiPriority w:val="19"/>
    <w:qFormat/>
    <w:rsid w:val="00616627"/>
    <w:rPr>
      <w:i/>
      <w:iCs/>
    </w:rPr>
  </w:style>
  <w:style w:type="character" w:styleId="Hervorhebung">
    <w:name w:val="Emphasis"/>
    <w:uiPriority w:val="20"/>
    <w:qFormat/>
    <w:rsid w:val="00616627"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sid w:val="00616627"/>
    <w:rPr>
      <w:b/>
      <w:bCs/>
      <w:i/>
      <w:iCs/>
    </w:rPr>
  </w:style>
  <w:style w:type="character" w:styleId="Fett">
    <w:name w:val="Strong"/>
    <w:uiPriority w:val="22"/>
    <w:qFormat/>
    <w:rsid w:val="00616627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616627"/>
    <w:rPr>
      <w:i/>
      <w:iCs/>
    </w:rPr>
  </w:style>
  <w:style w:type="character" w:customStyle="1" w:styleId="ZitatZchn">
    <w:name w:val="Zitat Zchn"/>
    <w:link w:val="Zitat"/>
    <w:uiPriority w:val="29"/>
    <w:rsid w:val="00616627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662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616627"/>
    <w:rPr>
      <w:i/>
      <w:iCs/>
    </w:rPr>
  </w:style>
  <w:style w:type="character" w:styleId="SchwacherVerweis">
    <w:name w:val="Subtle Reference"/>
    <w:uiPriority w:val="31"/>
    <w:qFormat/>
    <w:rsid w:val="00616627"/>
    <w:rPr>
      <w:smallCaps/>
    </w:rPr>
  </w:style>
  <w:style w:type="character" w:styleId="IntensiverVerweis">
    <w:name w:val="Intense Reference"/>
    <w:uiPriority w:val="32"/>
    <w:qFormat/>
    <w:rsid w:val="00616627"/>
    <w:rPr>
      <w:b/>
      <w:bCs/>
      <w:smallCaps/>
    </w:rPr>
  </w:style>
  <w:style w:type="character" w:styleId="Buchtitel">
    <w:name w:val="Book Title"/>
    <w:uiPriority w:val="33"/>
    <w:qFormat/>
    <w:rsid w:val="00616627"/>
    <w:rPr>
      <w:i/>
      <w:iCs/>
      <w:smallCap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rsid w:val="00616627"/>
    <w:rPr>
      <w:b/>
      <w:bCs/>
      <w:smallCaps/>
      <w:color w:val="1F497D"/>
      <w:spacing w:val="1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16627"/>
    <w:pPr>
      <w:outlineLvl w:val="9"/>
    </w:pPr>
    <w:rPr>
      <w:lang w:bidi="en-US"/>
    </w:rPr>
  </w:style>
  <w:style w:type="paragraph" w:styleId="KeinLeerraum">
    <w:name w:val="No Spacing"/>
    <w:basedOn w:val="Standard"/>
    <w:link w:val="KeinLeerraumZchn"/>
    <w:uiPriority w:val="1"/>
    <w:qFormat/>
    <w:rsid w:val="0061662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16627"/>
    <w:pPr>
      <w:ind w:left="720"/>
      <w:contextualSpacing/>
    </w:pPr>
  </w:style>
  <w:style w:type="table" w:styleId="Tabellenraster">
    <w:name w:val="Table Grid"/>
    <w:basedOn w:val="NormaleTabelle"/>
    <w:uiPriority w:val="39"/>
    <w:rsid w:val="008F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">
    <w:name w:val="Grid Table 1 Light - Accent 1"/>
    <w:basedOn w:val="NormaleTabelle"/>
    <w:uiPriority w:val="46"/>
    <w:rsid w:val="008F49A0"/>
    <w:pPr>
      <w:spacing w:after="0" w:line="240" w:lineRule="auto"/>
    </w:pPr>
    <w:tblPr>
      <w:tblStyleRowBandSize w:val="1"/>
      <w:tblStyleColBandSize w:val="1"/>
      <w:tblBorders>
        <w:top w:val="single" w:sz="4" w:space="0" w:color="D4ECA1"/>
        <w:left w:val="single" w:sz="4" w:space="0" w:color="D4ECA1"/>
        <w:bottom w:val="single" w:sz="4" w:space="0" w:color="D4ECA1"/>
        <w:right w:val="single" w:sz="4" w:space="0" w:color="D4ECA1"/>
        <w:insideH w:val="single" w:sz="4" w:space="0" w:color="D4ECA1"/>
        <w:insideV w:val="single" w:sz="4" w:space="0" w:color="D4ECA1"/>
      </w:tblBorders>
    </w:tblPr>
    <w:tblStylePr w:type="firstRow">
      <w:rPr>
        <w:b/>
        <w:bCs/>
      </w:rPr>
      <w:tblPr/>
      <w:tcPr>
        <w:tcBorders>
          <w:bottom w:val="single" w:sz="12" w:space="0" w:color="BFE373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8F49A0"/>
    <w:rPr>
      <w:color w:val="99CA3C"/>
      <w:u w:val="single"/>
    </w:rPr>
  </w:style>
  <w:style w:type="character" w:styleId="BesuchterHyperlink">
    <w:name w:val="FollowedHyperlink"/>
    <w:uiPriority w:val="99"/>
    <w:semiHidden/>
    <w:unhideWhenUsed/>
    <w:rsid w:val="00EC3761"/>
    <w:rPr>
      <w:color w:val="B9D18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63A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163AE"/>
    <w:rPr>
      <w:rFonts w:ascii="Tahoma" w:hAnsi="Tahoma"/>
      <w:sz w:val="16"/>
      <w:szCs w:val="16"/>
      <w:lang w:val="en-US" w:eastAsia="ja-JP"/>
    </w:rPr>
  </w:style>
  <w:style w:type="character" w:customStyle="1" w:styleId="KeinLeerraumZchn">
    <w:name w:val="Kein Leerraum Zchn"/>
    <w:link w:val="KeinLeerraum"/>
    <w:uiPriority w:val="1"/>
    <w:rsid w:val="002D6AC2"/>
  </w:style>
  <w:style w:type="paragraph" w:styleId="Kopfzeile">
    <w:name w:val="header"/>
    <w:basedOn w:val="Standard"/>
    <w:link w:val="KopfzeileZchn"/>
    <w:uiPriority w:val="99"/>
    <w:unhideWhenUsed/>
    <w:rsid w:val="001972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229"/>
  </w:style>
  <w:style w:type="paragraph" w:styleId="Fuzeile">
    <w:name w:val="footer"/>
    <w:basedOn w:val="Standard"/>
    <w:link w:val="FuzeileZchn"/>
    <w:uiPriority w:val="99"/>
    <w:unhideWhenUsed/>
    <w:rsid w:val="001972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7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2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3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52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0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9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5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9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helmholtz-muenchen.de/ige/das-institut/mitarbeiterinnen/mitarbeiterinnen/ma/3723/index.html" TargetMode="External"/><Relationship Id="rId26" Type="http://schemas.openxmlformats.org/officeDocument/2006/relationships/hyperlink" Target="http://www.helmholtz-muenchen.de/ige/das-institut/mitarbeiterinnen/mitarbeiterinnen/ma/3722/Dr.-M%C3%BCller-Nurasyid/index.html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www.cognomedic.de/Home.html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be.med.uni-muenchen.de/organisation/mitarbeiter/010_direktorat/mansmann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lmholtz-muenchen.de/en/ibis/institute/groups/metabolomics/staff/staff/ma/655/index.html" TargetMode="External"/><Relationship Id="rId20" Type="http://schemas.openxmlformats.org/officeDocument/2006/relationships/hyperlink" Target="http://www.klinikum.uni-heidelberg.de/Fischer-Ch.5429.0.html" TargetMode="External"/><Relationship Id="rId29" Type="http://schemas.openxmlformats.org/officeDocument/2006/relationships/image" Target="media/image1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ibe.med.uni-muenchen.de/organisation/mitarbeiter/070_drittmittel/nazeer-batcha/index.html" TargetMode="External"/><Relationship Id="rId32" Type="http://schemas.openxmlformats.org/officeDocument/2006/relationships/hyperlink" Target="http://www.uksh.de/pharmacology-kiel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klinikum.uni-muenchen.de/Medizinische-Klinik-und-Poliklinik-I/de/team/leitende_oberaerzte/KaabStefan/index.html" TargetMode="External"/><Relationship Id="rId36" Type="http://schemas.openxmlformats.org/officeDocument/2006/relationships/hyperlink" Target="http://bioinformatik.wzw.tum.de/index.php?id=70" TargetMode="External"/><Relationship Id="rId10" Type="http://schemas.openxmlformats.org/officeDocument/2006/relationships/hyperlink" Target="http://www.helmholtz-muenchen.de/ige/das-institut/mitarbeiterinnen/mitarbeiterinnen/ma/321/index.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helmholtz-muenchen.de/ame/research/research-groups/index.html" TargetMode="External"/><Relationship Id="rId22" Type="http://schemas.openxmlformats.org/officeDocument/2006/relationships/hyperlink" Target="https://www.helmholtz-muenchen.de/igm/das-institut/ueber-uns/mitarbeiter/mitarbeiter/ma/137/index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ibe.med.uni-muenchen.de/organisation/mitarbeiter/020_professuren/boulesteix/eng.html" TargetMode="External"/><Relationship Id="rId35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\AppData\Roaming\Microsoft\Templates\Facet%20design%20(blank)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2D6B604D4B42D6BA3E97FB07FE43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EF4D72-F1A9-4258-9EA4-33BFD51BA0FA}"/>
      </w:docPartPr>
      <w:docPartBody>
        <w:p w:rsidR="008C2FD0" w:rsidRDefault="00DD66EA" w:rsidP="00DD66EA">
          <w:pPr>
            <w:pStyle w:val="282D6B604D4B42D6BA3E97FB07FE4381"/>
          </w:pPr>
          <w:r>
            <w:rPr>
              <w:lang w:val="de-DE"/>
            </w:rPr>
            <w:t>[Geben Sie den Titel des Dokuments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EA"/>
    <w:rsid w:val="00175023"/>
    <w:rsid w:val="008C2FD0"/>
    <w:rsid w:val="00DD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CEABFB1A9B4C049E118E925F7A2B1E">
    <w:name w:val="12CEABFB1A9B4C049E118E925F7A2B1E"/>
    <w:rsid w:val="00DD66EA"/>
  </w:style>
  <w:style w:type="paragraph" w:customStyle="1" w:styleId="5DFECFFA51074D07B4FB13ABE2574691">
    <w:name w:val="5DFECFFA51074D07B4FB13ABE2574691"/>
    <w:rsid w:val="00DD66EA"/>
  </w:style>
  <w:style w:type="paragraph" w:customStyle="1" w:styleId="582F082AD86A4F2EAD2945060BF156A6">
    <w:name w:val="582F082AD86A4F2EAD2945060BF156A6"/>
    <w:rsid w:val="00DD66EA"/>
  </w:style>
  <w:style w:type="paragraph" w:customStyle="1" w:styleId="282D6B604D4B42D6BA3E97FB07FE4381">
    <w:name w:val="282D6B604D4B42D6BA3E97FB07FE4381"/>
    <w:rsid w:val="00DD66EA"/>
  </w:style>
  <w:style w:type="paragraph" w:customStyle="1" w:styleId="5B99982CDC144D3BA8E59F79BCE3F8C5">
    <w:name w:val="5B99982CDC144D3BA8E59F79BCE3F8C5"/>
    <w:rsid w:val="00DD66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CEABFB1A9B4C049E118E925F7A2B1E">
    <w:name w:val="12CEABFB1A9B4C049E118E925F7A2B1E"/>
    <w:rsid w:val="00DD66EA"/>
  </w:style>
  <w:style w:type="paragraph" w:customStyle="1" w:styleId="5DFECFFA51074D07B4FB13ABE2574691">
    <w:name w:val="5DFECFFA51074D07B4FB13ABE2574691"/>
    <w:rsid w:val="00DD66EA"/>
  </w:style>
  <w:style w:type="paragraph" w:customStyle="1" w:styleId="582F082AD86A4F2EAD2945060BF156A6">
    <w:name w:val="582F082AD86A4F2EAD2945060BF156A6"/>
    <w:rsid w:val="00DD66EA"/>
  </w:style>
  <w:style w:type="paragraph" w:customStyle="1" w:styleId="282D6B604D4B42D6BA3E97FB07FE4381">
    <w:name w:val="282D6B604D4B42D6BA3E97FB07FE4381"/>
    <w:rsid w:val="00DD66EA"/>
  </w:style>
  <w:style w:type="paragraph" w:customStyle="1" w:styleId="5B99982CDC144D3BA8E59F79BCE3F8C5">
    <w:name w:val="5B99982CDC144D3BA8E59F79BCE3F8C5"/>
    <w:rsid w:val="00DD6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BEEC39-8DE0-45F6-8314-2242074C1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(blank)(2)</Template>
  <TotalTime>0</TotalTime>
  <Pages>7</Pages>
  <Words>973</Words>
  <Characters>5552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Winter School 2017 - Lecturers</vt:lpstr>
      <vt:lpstr/>
    </vt:vector>
  </TitlesOfParts>
  <Company>Helmholtz Zentrum München</Company>
  <LinksUpToDate>false</LinksUpToDate>
  <CharactersWithSpaces>6512</CharactersWithSpaces>
  <SharedDoc>false</SharedDoc>
  <HLinks>
    <vt:vector size="84" baseType="variant">
      <vt:variant>
        <vt:i4>7536745</vt:i4>
      </vt:variant>
      <vt:variant>
        <vt:i4>39</vt:i4>
      </vt:variant>
      <vt:variant>
        <vt:i4>0</vt:i4>
      </vt:variant>
      <vt:variant>
        <vt:i4>5</vt:i4>
      </vt:variant>
      <vt:variant>
        <vt:lpwstr>http://webclu.bio.wzw.tum.de/binfo/groups/mewes/people/Hans_Werner_Mewes</vt:lpwstr>
      </vt:variant>
      <vt:variant>
        <vt:lpwstr/>
      </vt:variant>
      <vt:variant>
        <vt:i4>3407999</vt:i4>
      </vt:variant>
      <vt:variant>
        <vt:i4>36</vt:i4>
      </vt:variant>
      <vt:variant>
        <vt:i4>0</vt:i4>
      </vt:variant>
      <vt:variant>
        <vt:i4>5</vt:i4>
      </vt:variant>
      <vt:variant>
        <vt:lpwstr>http://www.cognomedic.de/Home.html</vt:lpwstr>
      </vt:variant>
      <vt:variant>
        <vt:lpwstr/>
      </vt:variant>
      <vt:variant>
        <vt:i4>5898260</vt:i4>
      </vt:variant>
      <vt:variant>
        <vt:i4>33</vt:i4>
      </vt:variant>
      <vt:variant>
        <vt:i4>0</vt:i4>
      </vt:variant>
      <vt:variant>
        <vt:i4>5</vt:i4>
      </vt:variant>
      <vt:variant>
        <vt:lpwstr>http://www.uksh.de/pharmacology-kiel/</vt:lpwstr>
      </vt:variant>
      <vt:variant>
        <vt:lpwstr/>
      </vt:variant>
      <vt:variant>
        <vt:i4>1703971</vt:i4>
      </vt:variant>
      <vt:variant>
        <vt:i4>30</vt:i4>
      </vt:variant>
      <vt:variant>
        <vt:i4>0</vt:i4>
      </vt:variant>
      <vt:variant>
        <vt:i4>5</vt:i4>
      </vt:variant>
      <vt:variant>
        <vt:lpwstr>http://www.klinikum.uni-muenchen.de/Medizinische-Klinik-und-Poliklinik-I/de/team/leitende_oberaerzte/KaabStefan/index.html</vt:lpwstr>
      </vt:variant>
      <vt:variant>
        <vt:lpwstr/>
      </vt:variant>
      <vt:variant>
        <vt:i4>4784141</vt:i4>
      </vt:variant>
      <vt:variant>
        <vt:i4>27</vt:i4>
      </vt:variant>
      <vt:variant>
        <vt:i4>0</vt:i4>
      </vt:variant>
      <vt:variant>
        <vt:i4>5</vt:i4>
      </vt:variant>
      <vt:variant>
        <vt:lpwstr>http://www.klinikum.uni-heidelberg.de/Fischer-Ch.5429.0.html</vt:lpwstr>
      </vt:variant>
      <vt:variant>
        <vt:lpwstr/>
      </vt:variant>
      <vt:variant>
        <vt:i4>7798835</vt:i4>
      </vt:variant>
      <vt:variant>
        <vt:i4>24</vt:i4>
      </vt:variant>
      <vt:variant>
        <vt:i4>0</vt:i4>
      </vt:variant>
      <vt:variant>
        <vt:i4>5</vt:i4>
      </vt:variant>
      <vt:variant>
        <vt:lpwstr>http://www.helmholtz-muenchen.de/ige/das-institut/mitarbeiterinnen/mitarbeiterinnen/ma/3723/index.html</vt:lpwstr>
      </vt:variant>
      <vt:variant>
        <vt:lpwstr/>
      </vt:variant>
      <vt:variant>
        <vt:i4>4194359</vt:i4>
      </vt:variant>
      <vt:variant>
        <vt:i4>21</vt:i4>
      </vt:variant>
      <vt:variant>
        <vt:i4>0</vt:i4>
      </vt:variant>
      <vt:variant>
        <vt:i4>5</vt:i4>
      </vt:variant>
      <vt:variant>
        <vt:lpwstr>http://www.ibe.med.uni-muenchen.de/organisation/mitarbeiter/020_professuren/boulesteix/eng.html</vt:lpwstr>
      </vt:variant>
      <vt:variant>
        <vt:lpwstr/>
      </vt:variant>
      <vt:variant>
        <vt:i4>3670033</vt:i4>
      </vt:variant>
      <vt:variant>
        <vt:i4>18</vt:i4>
      </vt:variant>
      <vt:variant>
        <vt:i4>0</vt:i4>
      </vt:variant>
      <vt:variant>
        <vt:i4>5</vt:i4>
      </vt:variant>
      <vt:variant>
        <vt:lpwstr>http://www.ibe.med.uni-muenchen.de/organisation/mitarbeiter/070_drittmittel/nazeer-batcha/index.html</vt:lpwstr>
      </vt:variant>
      <vt:variant>
        <vt:lpwstr/>
      </vt:variant>
      <vt:variant>
        <vt:i4>4063294</vt:i4>
      </vt:variant>
      <vt:variant>
        <vt:i4>15</vt:i4>
      </vt:variant>
      <vt:variant>
        <vt:i4>0</vt:i4>
      </vt:variant>
      <vt:variant>
        <vt:i4>5</vt:i4>
      </vt:variant>
      <vt:variant>
        <vt:lpwstr>https://www.helmholtz-muenchen.de/igm/das-institut/ueber-uns/mitarbeiter/mitarbeiter/ma/137/index.html</vt:lpwstr>
      </vt:variant>
      <vt:variant>
        <vt:lpwstr/>
      </vt:variant>
      <vt:variant>
        <vt:i4>1179658</vt:i4>
      </vt:variant>
      <vt:variant>
        <vt:i4>12</vt:i4>
      </vt:variant>
      <vt:variant>
        <vt:i4>0</vt:i4>
      </vt:variant>
      <vt:variant>
        <vt:i4>5</vt:i4>
      </vt:variant>
      <vt:variant>
        <vt:lpwstr>http://www.helmholtz-muenchen.de/ige/das-institut/mitarbeiterinnen/mitarbeiterinnen/ma/335/index.html</vt:lpwstr>
      </vt:variant>
      <vt:variant>
        <vt:lpwstr/>
      </vt:variant>
      <vt:variant>
        <vt:i4>262151</vt:i4>
      </vt:variant>
      <vt:variant>
        <vt:i4>9</vt:i4>
      </vt:variant>
      <vt:variant>
        <vt:i4>0</vt:i4>
      </vt:variant>
      <vt:variant>
        <vt:i4>5</vt:i4>
      </vt:variant>
      <vt:variant>
        <vt:lpwstr>https://www.helmholtz-muenchen.de/en/ibis/institute/groups/metabolomics/staff/staff/ma/655/index.html</vt:lpwstr>
      </vt:variant>
      <vt:variant>
        <vt:lpwstr/>
      </vt:variant>
      <vt:variant>
        <vt:i4>5374027</vt:i4>
      </vt:variant>
      <vt:variant>
        <vt:i4>6</vt:i4>
      </vt:variant>
      <vt:variant>
        <vt:i4>0</vt:i4>
      </vt:variant>
      <vt:variant>
        <vt:i4>5</vt:i4>
      </vt:variant>
      <vt:variant>
        <vt:lpwstr>https://www.helmholtz-muenchen.de/ame/research/research-groups/index.html</vt:lpwstr>
      </vt:variant>
      <vt:variant>
        <vt:lpwstr/>
      </vt:variant>
      <vt:variant>
        <vt:i4>1900647</vt:i4>
      </vt:variant>
      <vt:variant>
        <vt:i4>3</vt:i4>
      </vt:variant>
      <vt:variant>
        <vt:i4>0</vt:i4>
      </vt:variant>
      <vt:variant>
        <vt:i4>5</vt:i4>
      </vt:variant>
      <vt:variant>
        <vt:lpwstr>http://www.ibe.med.uni-muenchen.de/organisation/mitarbeiter/010_direktorat/mansmann/index.html</vt:lpwstr>
      </vt:variant>
      <vt:variant>
        <vt:lpwstr/>
      </vt:variant>
      <vt:variant>
        <vt:i4>1441803</vt:i4>
      </vt:variant>
      <vt:variant>
        <vt:i4>0</vt:i4>
      </vt:variant>
      <vt:variant>
        <vt:i4>0</vt:i4>
      </vt:variant>
      <vt:variant>
        <vt:i4>5</vt:i4>
      </vt:variant>
      <vt:variant>
        <vt:lpwstr>http://www.helmholtz-muenchen.de/ige/das-institut/mitarbeiterinnen/mitarbeiterinnen/ma/321/index.html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 School 2017 - Lecturers</dc:title>
  <dc:creator>radermacher</dc:creator>
  <cp:lastModifiedBy>radermacher</cp:lastModifiedBy>
  <cp:revision>3</cp:revision>
  <cp:lastPrinted>2016-01-28T08:51:00Z</cp:lastPrinted>
  <dcterms:created xsi:type="dcterms:W3CDTF">2017-01-18T09:08:00Z</dcterms:created>
  <dcterms:modified xsi:type="dcterms:W3CDTF">2017-01-18T13:05:00Z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